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94EAC0" w14:textId="76C3E552" w:rsidR="0050786E" w:rsidRDefault="00423653" w:rsidP="00423653">
      <w:pPr>
        <w:tabs>
          <w:tab w:val="left" w:pos="1455"/>
        </w:tabs>
        <w:spacing w:line="254" w:lineRule="auto"/>
        <w:ind w:right="6"/>
        <w:rPr>
          <w:rFonts w:ascii="Arial" w:hAnsi="Arial" w:cs="Arial"/>
          <w:b/>
          <w:color w:val="006699"/>
          <w:sz w:val="40"/>
        </w:rPr>
      </w:pPr>
      <w:r>
        <w:rPr>
          <w:rFonts w:ascii="Arial" w:hAnsi="Arial" w:cs="Arial"/>
          <w:b/>
          <w:color w:val="006699"/>
          <w:sz w:val="40"/>
        </w:rPr>
        <w:tab/>
      </w:r>
    </w:p>
    <w:p w14:paraId="6F344504" w14:textId="43489C6B" w:rsidR="00423653" w:rsidRPr="00423653" w:rsidRDefault="00423653" w:rsidP="00423653">
      <w:pPr>
        <w:rPr>
          <w:rFonts w:ascii="Arial" w:hAnsi="Arial" w:cs="Arial"/>
          <w:sz w:val="40"/>
        </w:rPr>
      </w:pPr>
    </w:p>
    <w:p w14:paraId="53A59959" w14:textId="12F8DB6E" w:rsidR="00423653" w:rsidRDefault="00423653" w:rsidP="00423653">
      <w:pPr>
        <w:rPr>
          <w:rFonts w:ascii="Arial" w:hAnsi="Arial" w:cs="Arial"/>
          <w:b/>
          <w:color w:val="006699"/>
          <w:sz w:val="40"/>
        </w:rPr>
      </w:pPr>
    </w:p>
    <w:p w14:paraId="7006B43E" w14:textId="7E7A3A84" w:rsidR="00423653" w:rsidRDefault="00423653" w:rsidP="00423653">
      <w:pPr>
        <w:tabs>
          <w:tab w:val="left" w:pos="26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3223E2C6" w14:textId="4447C27B" w:rsidR="00423653" w:rsidRPr="00423653" w:rsidRDefault="0019299C" w:rsidP="0019299C">
      <w:pPr>
        <w:tabs>
          <w:tab w:val="left" w:pos="26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1638E132" w14:textId="1F240904" w:rsidR="00423653" w:rsidRPr="00423653" w:rsidRDefault="00423653" w:rsidP="00423653">
      <w:pPr>
        <w:rPr>
          <w:rFonts w:ascii="Arial" w:hAnsi="Arial" w:cs="Arial"/>
          <w:sz w:val="40"/>
        </w:rPr>
      </w:pPr>
    </w:p>
    <w:p w14:paraId="447AADBA" w14:textId="31679927" w:rsidR="00423653" w:rsidRPr="00423653" w:rsidRDefault="00423653" w:rsidP="00423653">
      <w:pPr>
        <w:rPr>
          <w:rFonts w:ascii="Arial" w:hAnsi="Arial" w:cs="Arial"/>
          <w:sz w:val="40"/>
        </w:rPr>
      </w:pPr>
    </w:p>
    <w:p w14:paraId="6E6B4C2D" w14:textId="2556407A" w:rsidR="00423653" w:rsidRPr="00423653" w:rsidRDefault="00423653" w:rsidP="00423653">
      <w:pPr>
        <w:rPr>
          <w:rFonts w:ascii="Arial" w:hAnsi="Arial" w:cs="Arial"/>
          <w:sz w:val="40"/>
        </w:rPr>
      </w:pPr>
    </w:p>
    <w:p w14:paraId="78F451F9" w14:textId="4FF9AC80" w:rsidR="00423653" w:rsidRPr="00423653" w:rsidRDefault="00423653" w:rsidP="00423653">
      <w:pPr>
        <w:rPr>
          <w:rFonts w:ascii="Arial" w:hAnsi="Arial" w:cs="Arial"/>
          <w:sz w:val="40"/>
        </w:rPr>
      </w:pPr>
    </w:p>
    <w:p w14:paraId="385B8BD5" w14:textId="2B104259" w:rsidR="00423653" w:rsidRDefault="00423653" w:rsidP="00423653">
      <w:pPr>
        <w:rPr>
          <w:rFonts w:ascii="Arial" w:hAnsi="Arial" w:cs="Arial"/>
          <w:sz w:val="40"/>
        </w:rPr>
      </w:pPr>
    </w:p>
    <w:p w14:paraId="29CE0D40" w14:textId="60DF1D93" w:rsidR="00423653" w:rsidRDefault="00423653" w:rsidP="00423653">
      <w:pPr>
        <w:rPr>
          <w:rFonts w:ascii="Arial" w:hAnsi="Arial" w:cs="Arial"/>
          <w:sz w:val="40"/>
        </w:rPr>
      </w:pPr>
    </w:p>
    <w:p w14:paraId="6A7E7B9F" w14:textId="40B9411F" w:rsidR="00423653" w:rsidRDefault="00423653" w:rsidP="00423653">
      <w:pPr>
        <w:tabs>
          <w:tab w:val="left" w:pos="210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1E040B52" w14:textId="54416CAE" w:rsidR="00423653" w:rsidRDefault="0019299C" w:rsidP="00423653">
      <w:pPr>
        <w:rPr>
          <w:rFonts w:ascii="Arial" w:hAnsi="Arial" w:cs="Arial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564676A0" wp14:editId="7663B3DC">
                <wp:simplePos x="0" y="0"/>
                <wp:positionH relativeFrom="column">
                  <wp:posOffset>3940175</wp:posOffset>
                </wp:positionH>
                <wp:positionV relativeFrom="topMargin">
                  <wp:posOffset>4391025</wp:posOffset>
                </wp:positionV>
                <wp:extent cx="3190875" cy="3724275"/>
                <wp:effectExtent l="0" t="0" r="9525" b="952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724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D22880" w14:textId="77777777" w:rsidR="00A304FB" w:rsidRPr="006F4E7E" w:rsidRDefault="00A304FB" w:rsidP="00A304FB">
                            <w:pPr>
                              <w:pStyle w:val="Heading1"/>
                              <w:spacing w:before="195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EA6820"/>
                                <w:spacing w:val="-2"/>
                                <w:sz w:val="48"/>
                                <w:szCs w:val="48"/>
                              </w:rPr>
                              <w:t>WHEN?</w:t>
                            </w:r>
                          </w:p>
                          <w:p w14:paraId="42689B94" w14:textId="09AD8A40" w:rsidR="00A304FB" w:rsidRPr="00514503" w:rsidRDefault="008B08A7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DAY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17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MONTH DATE</w:t>
                            </w:r>
                          </w:p>
                          <w:p w14:paraId="422557E1" w14:textId="4A3BF23E" w:rsidR="00A304FB" w:rsidRPr="008B08A7" w:rsidRDefault="008B08A7" w:rsidP="008B08A7">
                            <w:pPr>
                              <w:spacing w:before="28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proofErr w:type="gramStart"/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proofErr w:type="gramEnd"/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 xml:space="preserve"> - 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am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="0080411F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to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-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4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 xml:space="preserve">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:</w:t>
                            </w: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 xml:space="preserve"> - -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2"/>
                                <w:sz w:val="36"/>
                                <w:szCs w:val="36"/>
                                <w:highlight w:val="yellow"/>
                              </w:rPr>
                              <w:t>pm</w:t>
                            </w:r>
                          </w:p>
                          <w:p w14:paraId="2DA927C9" w14:textId="77777777" w:rsidR="00A304FB" w:rsidRPr="006F4E7E" w:rsidRDefault="00A304FB" w:rsidP="00A304FB">
                            <w:pPr>
                              <w:pStyle w:val="Heading1"/>
                              <w:spacing w:before="144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006394"/>
                                <w:spacing w:val="-2"/>
                                <w:sz w:val="48"/>
                                <w:szCs w:val="48"/>
                              </w:rPr>
                              <w:t>WHERE?</w:t>
                            </w:r>
                          </w:p>
                          <w:p w14:paraId="2A635813" w14:textId="619D7E55" w:rsidR="00A304FB" w:rsidRPr="00514503" w:rsidRDefault="008B08A7" w:rsidP="00A304FB">
                            <w:pPr>
                              <w:spacing w:before="28"/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Town or County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  <w:highlight w:val="yellow"/>
                              </w:rPr>
                              <w:t>,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13"/>
                                <w:sz w:val="36"/>
                                <w:szCs w:val="36"/>
                                <w:highlight w:val="yellow"/>
                              </w:rPr>
                              <w:t xml:space="preserve"> </w:t>
                            </w:r>
                            <w:r w:rsidR="00A304FB"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  <w:t>SC</w:t>
                            </w:r>
                          </w:p>
                          <w:p w14:paraId="72046ED9" w14:textId="6764A1C1" w:rsidR="008B08A7" w:rsidRPr="006F4E7E" w:rsidRDefault="008B08A7" w:rsidP="00A304FB">
                            <w:pPr>
                              <w:spacing w:before="28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514503">
                              <w:rPr>
                                <w:rFonts w:ascii="Arial" w:hAnsi="Arial" w:cs="Arial"/>
                                <w:b/>
                                <w:color w:val="231F20"/>
                                <w:spacing w:val="-5"/>
                                <w:sz w:val="36"/>
                                <w:szCs w:val="36"/>
                                <w:highlight w:val="yellow"/>
                              </w:rPr>
                              <w:t>(Don’t put address)</w:t>
                            </w:r>
                          </w:p>
                          <w:p w14:paraId="4036AD84" w14:textId="77777777" w:rsidR="00A304FB" w:rsidRPr="006F4E7E" w:rsidRDefault="00A304FB" w:rsidP="00A304FB">
                            <w:pPr>
                              <w:pStyle w:val="Heading1"/>
                              <w:spacing w:before="143"/>
                              <w:ind w:left="0"/>
                              <w:rPr>
                                <w:rFonts w:ascii="Arial Black" w:hAnsi="Arial Black"/>
                                <w:sz w:val="48"/>
                                <w:szCs w:val="48"/>
                              </w:rPr>
                            </w:pPr>
                            <w:r w:rsidRPr="006F4E7E">
                              <w:rPr>
                                <w:rFonts w:ascii="Arial Black" w:hAnsi="Arial Black"/>
                                <w:color w:val="00AEEF"/>
                                <w:spacing w:val="-2"/>
                                <w:sz w:val="48"/>
                                <w:szCs w:val="48"/>
                              </w:rPr>
                              <w:t>RSVP:</w:t>
                            </w:r>
                            <w:r w:rsidR="003E0D20" w:rsidRPr="003E0D20">
                              <w:rPr>
                                <w:rFonts w:ascii="Arial" w:hAnsi="Arial" w:cs="Arial"/>
                                <w:b w:val="0"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48E7F8" w14:textId="71D40A22" w:rsidR="00423653" w:rsidRDefault="00000000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hyperlink r:id="rId7" w:history="1">
                              <w:r w:rsidR="006864F1" w:rsidRPr="008B08A7">
                                <w:rPr>
                                  <w:rStyle w:val="Hyperlink"/>
                                  <w:rFonts w:ascii="Arial" w:hAnsi="Arial" w:cs="Arial"/>
                                  <w:b/>
                                  <w:sz w:val="36"/>
                                  <w:szCs w:val="36"/>
                                </w:rPr>
                                <w:t xml:space="preserve">RSVP </w:t>
                              </w:r>
                            </w:hyperlink>
                            <w:r w:rsidR="008B08A7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(Click)</w:t>
                            </w:r>
                          </w:p>
                          <w:p w14:paraId="792F235A" w14:textId="77777777" w:rsidR="00423653" w:rsidRDefault="008B08A7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or </w:t>
                            </w:r>
                            <w:r w:rsidR="00A304FB"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scan</w:t>
                            </w:r>
                            <w:r w:rsidR="00423653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 xml:space="preserve"> t</w:t>
                            </w:r>
                            <w:r w:rsidR="00A304FB"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his</w:t>
                            </w:r>
                          </w:p>
                          <w:p w14:paraId="0CAB67EA" w14:textId="6F763D76" w:rsidR="00A304FB" w:rsidRPr="00423653" w:rsidRDefault="00A304FB" w:rsidP="00A304FB">
                            <w:pPr>
                              <w:spacing w:line="441" w:lineRule="exact"/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</w:pP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z w:val="36"/>
                                <w:szCs w:val="36"/>
                              </w:rPr>
                              <w:t>QR</w:t>
                            </w: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pacing w:val="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F4E7E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sz w:val="36"/>
                                <w:szCs w:val="36"/>
                              </w:rPr>
                              <w:t>code.</w:t>
                            </w:r>
                            <w:r w:rsidR="008B08A7">
                              <w:rPr>
                                <w:rFonts w:ascii="Arial" w:hAnsi="Arial" w:cs="Arial"/>
                                <w:b/>
                                <w:color w:val="231F20"/>
                                <w:spacing w:val="-6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3E0D20" w:rsidRPr="003E0D20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23653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8E3B98" w:rsidRPr="008E3B98">
                              <w:rPr>
                                <w:noProof/>
                              </w:rPr>
                              <w:drawing>
                                <wp:inline distT="0" distB="0" distL="0" distR="0" wp14:anchorId="506ED1C8" wp14:editId="2E51DF53">
                                  <wp:extent cx="1085850" cy="1085850"/>
                                  <wp:effectExtent l="0" t="0" r="0" b="0"/>
                                  <wp:docPr id="1978841971" name="Picture 1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78841971" name="Picture 1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85850" cy="1085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864F1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r w:rsidR="008B08A7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     </w:t>
                            </w:r>
                            <w:r w:rsidR="006864F1">
                              <w:rPr>
                                <w:rFonts w:ascii="Arial" w:hAnsi="Arial" w:cs="Arial"/>
                                <w:b/>
                                <w:noProof/>
                                <w:sz w:val="36"/>
                                <w:szCs w:val="36"/>
                              </w:rPr>
                              <w:t xml:space="preserve">  </w:t>
                            </w:r>
                          </w:p>
                          <w:p w14:paraId="07A74679" w14:textId="77777777" w:rsidR="00A304FB" w:rsidRPr="00AE780B" w:rsidRDefault="00A304FB" w:rsidP="00A304FB">
                            <w:pPr>
                              <w:pStyle w:val="BodyText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4676A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0.25pt;margin-top:345.75pt;width:251.25pt;height:293.2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" filled="f" stroked="f" strokeweight=".5pt">
                <v:textbox inset="0,0,0,0">
                  <w:txbxContent>
                    <w:p w14:paraId="3DD22880" w14:textId="77777777" w:rsidR="00A304FB" w:rsidRPr="006F4E7E" w:rsidRDefault="00A304FB" w:rsidP="00A304FB">
                      <w:pPr>
                        <w:pStyle w:val="Heading1"/>
                        <w:spacing w:before="195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EA6820"/>
                          <w:spacing w:val="-2"/>
                          <w:sz w:val="48"/>
                          <w:szCs w:val="48"/>
                        </w:rPr>
                        <w:t>WHEN?</w:t>
                      </w:r>
                    </w:p>
                    <w:p w14:paraId="42689B94" w14:textId="09AD8A40" w:rsidR="00A304FB" w:rsidRPr="00514503" w:rsidRDefault="008B08A7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sz w:val="36"/>
                          <w:szCs w:val="36"/>
                          <w:highlight w:val="yellow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DAY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17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MONTH DATE</w:t>
                      </w:r>
                    </w:p>
                    <w:p w14:paraId="422557E1" w14:textId="4A3BF23E" w:rsidR="00A304FB" w:rsidRPr="008B08A7" w:rsidRDefault="008B08A7" w:rsidP="008B08A7">
                      <w:pPr>
                        <w:spacing w:before="28"/>
                        <w:rPr>
                          <w:b/>
                          <w:sz w:val="36"/>
                          <w:szCs w:val="36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proofErr w:type="gramStart"/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:</w:t>
                      </w:r>
                      <w:proofErr w:type="gramEnd"/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 xml:space="preserve"> - 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am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="0080411F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to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-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4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 xml:space="preserve">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:</w:t>
                      </w: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 xml:space="preserve"> - -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2"/>
                          <w:sz w:val="36"/>
                          <w:szCs w:val="36"/>
                          <w:highlight w:val="yellow"/>
                        </w:rPr>
                        <w:t>pm</w:t>
                      </w:r>
                    </w:p>
                    <w:p w14:paraId="2DA927C9" w14:textId="77777777" w:rsidR="00A304FB" w:rsidRPr="006F4E7E" w:rsidRDefault="00A304FB" w:rsidP="00A304FB">
                      <w:pPr>
                        <w:pStyle w:val="Heading1"/>
                        <w:spacing w:before="144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006394"/>
                          <w:spacing w:val="-2"/>
                          <w:sz w:val="48"/>
                          <w:szCs w:val="48"/>
                        </w:rPr>
                        <w:t>WHERE?</w:t>
                      </w:r>
                    </w:p>
                    <w:p w14:paraId="2A635813" w14:textId="619D7E55" w:rsidR="00A304FB" w:rsidRPr="00514503" w:rsidRDefault="008B08A7" w:rsidP="00A304FB">
                      <w:pPr>
                        <w:spacing w:before="28"/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Town or County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  <w:highlight w:val="yellow"/>
                        </w:rPr>
                        <w:t>,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13"/>
                          <w:sz w:val="36"/>
                          <w:szCs w:val="36"/>
                          <w:highlight w:val="yellow"/>
                        </w:rPr>
                        <w:t xml:space="preserve"> </w:t>
                      </w:r>
                      <w:r w:rsidR="00A304FB" w:rsidRPr="00514503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  <w:t>SC</w:t>
                      </w:r>
                    </w:p>
                    <w:p w14:paraId="72046ED9" w14:textId="6764A1C1" w:rsidR="008B08A7" w:rsidRPr="006F4E7E" w:rsidRDefault="008B08A7" w:rsidP="00A304FB">
                      <w:pPr>
                        <w:spacing w:before="28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 w:rsidRPr="00514503">
                        <w:rPr>
                          <w:rFonts w:ascii="Arial" w:hAnsi="Arial" w:cs="Arial"/>
                          <w:b/>
                          <w:color w:val="231F20"/>
                          <w:spacing w:val="-5"/>
                          <w:sz w:val="36"/>
                          <w:szCs w:val="36"/>
                          <w:highlight w:val="yellow"/>
                        </w:rPr>
                        <w:t>(Don’t put address)</w:t>
                      </w:r>
                    </w:p>
                    <w:p w14:paraId="4036AD84" w14:textId="77777777" w:rsidR="00A304FB" w:rsidRPr="006F4E7E" w:rsidRDefault="00A304FB" w:rsidP="00A304FB">
                      <w:pPr>
                        <w:pStyle w:val="Heading1"/>
                        <w:spacing w:before="143"/>
                        <w:ind w:left="0"/>
                        <w:rPr>
                          <w:rFonts w:ascii="Arial Black" w:hAnsi="Arial Black"/>
                          <w:sz w:val="48"/>
                          <w:szCs w:val="48"/>
                        </w:rPr>
                      </w:pPr>
                      <w:r w:rsidRPr="006F4E7E">
                        <w:rPr>
                          <w:rFonts w:ascii="Arial Black" w:hAnsi="Arial Black"/>
                          <w:color w:val="00AEEF"/>
                          <w:spacing w:val="-2"/>
                          <w:sz w:val="48"/>
                          <w:szCs w:val="48"/>
                        </w:rPr>
                        <w:t>RSVP:</w:t>
                      </w:r>
                      <w:r w:rsidR="003E0D20" w:rsidRPr="003E0D20">
                        <w:rPr>
                          <w:rFonts w:ascii="Arial" w:hAnsi="Arial" w:cs="Arial"/>
                          <w:b w:val="0"/>
                          <w:noProof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48E7F8" w14:textId="71D40A22" w:rsidR="00423653" w:rsidRDefault="00000000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hyperlink r:id="rId9" w:history="1">
                        <w:r w:rsidR="006864F1" w:rsidRPr="008B08A7">
                          <w:rPr>
                            <w:rStyle w:val="Hyperlink"/>
                            <w:rFonts w:ascii="Arial" w:hAnsi="Arial" w:cs="Arial"/>
                            <w:b/>
                            <w:sz w:val="36"/>
                            <w:szCs w:val="36"/>
                          </w:rPr>
                          <w:t xml:space="preserve">RSVP </w:t>
                        </w:r>
                      </w:hyperlink>
                      <w:r w:rsidR="008B08A7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(Click)</w:t>
                      </w:r>
                    </w:p>
                    <w:p w14:paraId="792F235A" w14:textId="77777777" w:rsidR="00423653" w:rsidRDefault="008B08A7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 xml:space="preserve">or </w:t>
                      </w:r>
                      <w:r w:rsidR="00A304FB"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scan</w:t>
                      </w:r>
                      <w:r w:rsidR="00423653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 xml:space="preserve"> t</w:t>
                      </w:r>
                      <w:r w:rsidR="00A304FB"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his</w:t>
                      </w:r>
                    </w:p>
                    <w:p w14:paraId="0CAB67EA" w14:textId="6F763D76" w:rsidR="00A304FB" w:rsidRPr="00423653" w:rsidRDefault="00A304FB" w:rsidP="00A304FB">
                      <w:pPr>
                        <w:spacing w:line="441" w:lineRule="exact"/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</w:pP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z w:val="36"/>
                          <w:szCs w:val="36"/>
                        </w:rPr>
                        <w:t>QR</w:t>
                      </w: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pacing w:val="1"/>
                          <w:sz w:val="36"/>
                          <w:szCs w:val="36"/>
                        </w:rPr>
                        <w:t xml:space="preserve"> </w:t>
                      </w:r>
                      <w:r w:rsidRPr="006F4E7E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sz w:val="36"/>
                          <w:szCs w:val="36"/>
                        </w:rPr>
                        <w:t>code.</w:t>
                      </w:r>
                      <w:r w:rsidR="008B08A7">
                        <w:rPr>
                          <w:rFonts w:ascii="Arial" w:hAnsi="Arial" w:cs="Arial"/>
                          <w:b/>
                          <w:color w:val="231F20"/>
                          <w:spacing w:val="-6"/>
                          <w:sz w:val="36"/>
                          <w:szCs w:val="36"/>
                        </w:rPr>
                        <w:t xml:space="preserve">    </w:t>
                      </w:r>
                      <w:r w:rsidR="003E0D20" w:rsidRPr="003E0D20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</w:t>
                      </w:r>
                      <w:r w:rsidR="00423653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 </w:t>
                      </w:r>
                      <w:r w:rsidR="008E3B98" w:rsidRPr="008E3B98">
                        <w:rPr>
                          <w:noProof/>
                        </w:rPr>
                        <w:drawing>
                          <wp:inline distT="0" distB="0" distL="0" distR="0" wp14:anchorId="506ED1C8" wp14:editId="2E51DF53">
                            <wp:extent cx="1085850" cy="1085850"/>
                            <wp:effectExtent l="0" t="0" r="0" b="0"/>
                            <wp:docPr id="1978841971" name="Picture 1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78841971" name="Picture 1" descr="Qr code&#10;&#10;Description automatically generated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85850" cy="1085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864F1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   </w:t>
                      </w:r>
                      <w:r w:rsidR="008B08A7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     </w:t>
                      </w:r>
                      <w:r w:rsidR="006864F1">
                        <w:rPr>
                          <w:rFonts w:ascii="Arial" w:hAnsi="Arial" w:cs="Arial"/>
                          <w:b/>
                          <w:noProof/>
                          <w:sz w:val="36"/>
                          <w:szCs w:val="36"/>
                        </w:rPr>
                        <w:t xml:space="preserve">  </w:t>
                      </w:r>
                    </w:p>
                    <w:p w14:paraId="07A74679" w14:textId="77777777" w:rsidR="00A304FB" w:rsidRPr="00AE780B" w:rsidRDefault="00A304FB" w:rsidP="00A304FB">
                      <w:pPr>
                        <w:pStyle w:val="BodyText"/>
                        <w:rPr>
                          <w:sz w:val="20"/>
                        </w:rPr>
                      </w:pPr>
                    </w:p>
                  </w:txbxContent>
                </v:textbox>
                <w10:wrap type="square" anchory="margin"/>
              </v:shape>
            </w:pict>
          </mc:Fallback>
        </mc:AlternateContent>
      </w:r>
    </w:p>
    <w:p w14:paraId="6B9727C7" w14:textId="7310A6EA" w:rsidR="00423653" w:rsidRDefault="00423653" w:rsidP="00423653">
      <w:pPr>
        <w:jc w:val="center"/>
        <w:rPr>
          <w:rFonts w:ascii="Arial" w:hAnsi="Arial" w:cs="Arial"/>
          <w:sz w:val="40"/>
        </w:rPr>
      </w:pPr>
    </w:p>
    <w:p w14:paraId="60E04309" w14:textId="77777777" w:rsidR="0019299C" w:rsidRDefault="0019299C" w:rsidP="00423653">
      <w:pPr>
        <w:jc w:val="center"/>
        <w:rPr>
          <w:rFonts w:ascii="Arial" w:hAnsi="Arial" w:cs="Arial"/>
          <w:sz w:val="40"/>
        </w:rPr>
      </w:pPr>
    </w:p>
    <w:p w14:paraId="0237E5D7" w14:textId="0BEFB6BF" w:rsidR="00423653" w:rsidRDefault="00423653" w:rsidP="00423653">
      <w:pPr>
        <w:tabs>
          <w:tab w:val="left" w:pos="2970"/>
          <w:tab w:val="left" w:pos="384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  <w:r>
        <w:rPr>
          <w:rFonts w:ascii="Arial" w:hAnsi="Arial" w:cs="Arial"/>
          <w:sz w:val="40"/>
        </w:rPr>
        <w:tab/>
      </w:r>
    </w:p>
    <w:p w14:paraId="06428120" w14:textId="300F0B75" w:rsidR="0019299C" w:rsidRPr="0019299C" w:rsidRDefault="0019299C" w:rsidP="0019299C">
      <w:pPr>
        <w:tabs>
          <w:tab w:val="left" w:pos="1620"/>
        </w:tabs>
        <w:rPr>
          <w:rFonts w:ascii="Arial" w:hAnsi="Arial" w:cs="Arial"/>
          <w:sz w:val="40"/>
        </w:rPr>
      </w:pPr>
      <w:r>
        <w:rPr>
          <w:rFonts w:ascii="Arial" w:hAnsi="Arial" w:cs="Arial"/>
          <w:sz w:val="40"/>
        </w:rPr>
        <w:tab/>
      </w:r>
    </w:p>
    <w:p w14:paraId="4CE515AB" w14:textId="0B7D13EC" w:rsidR="0019299C" w:rsidRPr="0019299C" w:rsidRDefault="0019299C" w:rsidP="0019299C">
      <w:pPr>
        <w:rPr>
          <w:rFonts w:ascii="Arial" w:hAnsi="Arial" w:cs="Arial"/>
          <w:sz w:val="40"/>
        </w:rPr>
      </w:pPr>
    </w:p>
    <w:p w14:paraId="5871ED32" w14:textId="25A5744D" w:rsidR="0019299C" w:rsidRDefault="0019299C" w:rsidP="0019299C">
      <w:pPr>
        <w:rPr>
          <w:rFonts w:ascii="Arial" w:hAnsi="Arial" w:cs="Arial"/>
          <w:sz w:val="40"/>
        </w:rPr>
      </w:pPr>
    </w:p>
    <w:p w14:paraId="576B7F58" w14:textId="520136D9" w:rsidR="0019299C" w:rsidRDefault="0019299C" w:rsidP="0019299C">
      <w:pPr>
        <w:rPr>
          <w:rFonts w:ascii="Arial" w:hAnsi="Arial" w:cs="Arial"/>
          <w:sz w:val="40"/>
        </w:rPr>
      </w:pPr>
    </w:p>
    <w:p w14:paraId="13A2018B" w14:textId="77777777" w:rsidR="0019299C" w:rsidRPr="0019299C" w:rsidRDefault="0019299C" w:rsidP="0019299C">
      <w:pPr>
        <w:jc w:val="center"/>
        <w:rPr>
          <w:rFonts w:ascii="Arial" w:hAnsi="Arial" w:cs="Arial"/>
          <w:sz w:val="40"/>
        </w:rPr>
      </w:pPr>
    </w:p>
    <w:sectPr w:rsidR="0019299C" w:rsidRPr="0019299C" w:rsidSect="00BA4539">
      <w:headerReference w:type="default" r:id="rId10"/>
      <w:footerReference w:type="default" r:id="rId11"/>
      <w:type w:val="continuous"/>
      <w:pgSz w:w="12240" w:h="15840"/>
      <w:pgMar w:top="620" w:right="620" w:bottom="280" w:left="7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8AD48E" w14:textId="77777777" w:rsidR="00BA4539" w:rsidRDefault="00BA4539" w:rsidP="005C0393">
      <w:r>
        <w:separator/>
      </w:r>
    </w:p>
  </w:endnote>
  <w:endnote w:type="continuationSeparator" w:id="0">
    <w:p w14:paraId="05887A45" w14:textId="77777777" w:rsidR="00BA4539" w:rsidRDefault="00BA4539" w:rsidP="005C0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">
    <w:altName w:val="Tahoma"/>
    <w:charset w:val="00"/>
    <w:family w:val="roman"/>
    <w:pitch w:val="variable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roximaNovaCond-Black">
    <w:altName w:val="Cambria"/>
    <w:charset w:val="00"/>
    <w:family w:val="roman"/>
    <w:pitch w:val="variable"/>
  </w:font>
  <w:font w:name="ProximaNova-Black">
    <w:altName w:val="Cambria"/>
    <w:charset w:val="00"/>
    <w:family w:val="roman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9D8DA5" w14:textId="66E8B15C" w:rsidR="005C0393" w:rsidRDefault="005C0393" w:rsidP="005C0393">
    <w:pPr>
      <w:pStyle w:val="Footer"/>
    </w:pPr>
    <w:r>
      <w:rPr>
        <w:noProof/>
        <w:sz w:val="20"/>
      </w:rPr>
      <mc:AlternateContent>
        <mc:Choice Requires="wpg">
          <w:drawing>
            <wp:inline distT="0" distB="0" distL="0" distR="0" wp14:anchorId="09E0EAA3" wp14:editId="14963234">
              <wp:extent cx="6858000" cy="1485265"/>
              <wp:effectExtent l="0" t="0" r="0" b="635"/>
              <wp:docPr id="2" name="docshapegroup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58000" cy="1485265"/>
                        <a:chOff x="0" y="15"/>
                        <a:chExt cx="10800" cy="2339"/>
                      </a:xfrm>
                    </wpg:grpSpPr>
                    <wps:wsp>
                      <wps:cNvPr id="3" name="docshape18"/>
                      <wps:cNvSpPr>
                        <a:spLocks/>
                      </wps:cNvSpPr>
                      <wps:spPr bwMode="auto">
                        <a:xfrm>
                          <a:off x="0" y="15"/>
                          <a:ext cx="10800" cy="2339"/>
                        </a:xfrm>
                        <a:custGeom>
                          <a:avLst/>
                          <a:gdLst>
                            <a:gd name="T0" fmla="*/ 8755 w 10800"/>
                            <a:gd name="T1" fmla="+- 0 16 16"/>
                            <a:gd name="T2" fmla="*/ 16 h 2339"/>
                            <a:gd name="T3" fmla="*/ 8603 w 10800"/>
                            <a:gd name="T4" fmla="+- 0 17 16"/>
                            <a:gd name="T5" fmla="*/ 17 h 2339"/>
                            <a:gd name="T6" fmla="*/ 8449 w 10800"/>
                            <a:gd name="T7" fmla="+- 0 21 16"/>
                            <a:gd name="T8" fmla="*/ 21 h 2339"/>
                            <a:gd name="T9" fmla="*/ 8295 w 10800"/>
                            <a:gd name="T10" fmla="+- 0 27 16"/>
                            <a:gd name="T11" fmla="*/ 27 h 2339"/>
                            <a:gd name="T12" fmla="*/ 8139 w 10800"/>
                            <a:gd name="T13" fmla="+- 0 34 16"/>
                            <a:gd name="T14" fmla="*/ 34 h 2339"/>
                            <a:gd name="T15" fmla="*/ 7982 w 10800"/>
                            <a:gd name="T16" fmla="+- 0 43 16"/>
                            <a:gd name="T17" fmla="*/ 43 h 2339"/>
                            <a:gd name="T18" fmla="*/ 7824 w 10800"/>
                            <a:gd name="T19" fmla="+- 0 55 16"/>
                            <a:gd name="T20" fmla="*/ 55 h 2339"/>
                            <a:gd name="T21" fmla="*/ 7665 w 10800"/>
                            <a:gd name="T22" fmla="+- 0 68 16"/>
                            <a:gd name="T23" fmla="*/ 68 h 2339"/>
                            <a:gd name="T24" fmla="*/ 7505 w 10800"/>
                            <a:gd name="T25" fmla="+- 0 83 16"/>
                            <a:gd name="T26" fmla="*/ 83 h 2339"/>
                            <a:gd name="T27" fmla="*/ 7344 w 10800"/>
                            <a:gd name="T28" fmla="+- 0 99 16"/>
                            <a:gd name="T29" fmla="*/ 99 h 2339"/>
                            <a:gd name="T30" fmla="*/ 7182 w 10800"/>
                            <a:gd name="T31" fmla="+- 0 118 16"/>
                            <a:gd name="T32" fmla="*/ 118 h 2339"/>
                            <a:gd name="T33" fmla="*/ 6938 w 10800"/>
                            <a:gd name="T34" fmla="+- 0 149 16"/>
                            <a:gd name="T35" fmla="*/ 149 h 2339"/>
                            <a:gd name="T36" fmla="*/ 6609 w 10800"/>
                            <a:gd name="T37" fmla="+- 0 196 16"/>
                            <a:gd name="T38" fmla="*/ 196 h 2339"/>
                            <a:gd name="T39" fmla="*/ 6278 w 10800"/>
                            <a:gd name="T40" fmla="+- 0 249 16"/>
                            <a:gd name="T41" fmla="*/ 249 h 2339"/>
                            <a:gd name="T42" fmla="*/ 5944 w 10800"/>
                            <a:gd name="T43" fmla="+- 0 310 16"/>
                            <a:gd name="T44" fmla="*/ 310 h 2339"/>
                            <a:gd name="T45" fmla="*/ 5608 w 10800"/>
                            <a:gd name="T46" fmla="+- 0 376 16"/>
                            <a:gd name="T47" fmla="*/ 376 h 2339"/>
                            <a:gd name="T48" fmla="*/ 5270 w 10800"/>
                            <a:gd name="T49" fmla="+- 0 448 16"/>
                            <a:gd name="T50" fmla="*/ 448 h 2339"/>
                            <a:gd name="T51" fmla="*/ 4930 w 10800"/>
                            <a:gd name="T52" fmla="+- 0 526 16"/>
                            <a:gd name="T53" fmla="*/ 526 h 2339"/>
                            <a:gd name="T54" fmla="*/ 4590 w 10800"/>
                            <a:gd name="T55" fmla="+- 0 609 16"/>
                            <a:gd name="T56" fmla="*/ 609 h 2339"/>
                            <a:gd name="T57" fmla="*/ 4248 w 10800"/>
                            <a:gd name="T58" fmla="+- 0 698 16"/>
                            <a:gd name="T59" fmla="*/ 698 h 2339"/>
                            <a:gd name="T60" fmla="*/ 3816 w 10800"/>
                            <a:gd name="T61" fmla="+- 0 817 16"/>
                            <a:gd name="T62" fmla="*/ 817 h 2339"/>
                            <a:gd name="T63" fmla="*/ 3638 w 10800"/>
                            <a:gd name="T64" fmla="+- 0 863 16"/>
                            <a:gd name="T65" fmla="*/ 863 h 2339"/>
                            <a:gd name="T66" fmla="*/ 3462 w 10800"/>
                            <a:gd name="T67" fmla="+- 0 905 16"/>
                            <a:gd name="T68" fmla="*/ 905 h 2339"/>
                            <a:gd name="T69" fmla="*/ 3286 w 10800"/>
                            <a:gd name="T70" fmla="+- 0 943 16"/>
                            <a:gd name="T71" fmla="*/ 943 h 2339"/>
                            <a:gd name="T72" fmla="*/ 3112 w 10800"/>
                            <a:gd name="T73" fmla="+- 0 977 16"/>
                            <a:gd name="T74" fmla="*/ 977 h 2339"/>
                            <a:gd name="T75" fmla="*/ 2939 w 10800"/>
                            <a:gd name="T76" fmla="+- 0 1007 16"/>
                            <a:gd name="T77" fmla="*/ 1007 h 2339"/>
                            <a:gd name="T78" fmla="*/ 2768 w 10800"/>
                            <a:gd name="T79" fmla="+- 0 1034 16"/>
                            <a:gd name="T80" fmla="*/ 1034 h 2339"/>
                            <a:gd name="T81" fmla="*/ 2598 w 10800"/>
                            <a:gd name="T82" fmla="+- 0 1057 16"/>
                            <a:gd name="T83" fmla="*/ 1057 h 2339"/>
                            <a:gd name="T84" fmla="*/ 2430 w 10800"/>
                            <a:gd name="T85" fmla="+- 0 1076 16"/>
                            <a:gd name="T86" fmla="*/ 1076 h 2339"/>
                            <a:gd name="T87" fmla="*/ 2264 w 10800"/>
                            <a:gd name="T88" fmla="+- 0 1093 16"/>
                            <a:gd name="T89" fmla="*/ 1093 h 2339"/>
                            <a:gd name="T90" fmla="*/ 2100 w 10800"/>
                            <a:gd name="T91" fmla="+- 0 1106 16"/>
                            <a:gd name="T92" fmla="*/ 1106 h 2339"/>
                            <a:gd name="T93" fmla="*/ 1938 w 10800"/>
                            <a:gd name="T94" fmla="+- 0 1116 16"/>
                            <a:gd name="T95" fmla="*/ 1116 h 2339"/>
                            <a:gd name="T96" fmla="*/ 1778 w 10800"/>
                            <a:gd name="T97" fmla="+- 0 1124 16"/>
                            <a:gd name="T98" fmla="*/ 1124 h 2339"/>
                            <a:gd name="T99" fmla="*/ 1621 w 10800"/>
                            <a:gd name="T100" fmla="+- 0 1129 16"/>
                            <a:gd name="T101" fmla="*/ 1129 h 2339"/>
                            <a:gd name="T102" fmla="*/ 1465 w 10800"/>
                            <a:gd name="T103" fmla="+- 0 1131 16"/>
                            <a:gd name="T104" fmla="*/ 1131 h 2339"/>
                            <a:gd name="T105" fmla="*/ 1312 w 10800"/>
                            <a:gd name="T106" fmla="+- 0 1131 16"/>
                            <a:gd name="T107" fmla="*/ 1131 h 2339"/>
                            <a:gd name="T108" fmla="*/ 1162 w 10800"/>
                            <a:gd name="T109" fmla="+- 0 1128 16"/>
                            <a:gd name="T110" fmla="*/ 1128 h 2339"/>
                            <a:gd name="T111" fmla="*/ 1014 w 10800"/>
                            <a:gd name="T112" fmla="+- 0 1123 16"/>
                            <a:gd name="T113" fmla="*/ 1123 h 2339"/>
                            <a:gd name="T114" fmla="*/ 869 w 10800"/>
                            <a:gd name="T115" fmla="+- 0 1116 16"/>
                            <a:gd name="T116" fmla="*/ 1116 h 2339"/>
                            <a:gd name="T117" fmla="*/ 727 w 10800"/>
                            <a:gd name="T118" fmla="+- 0 1108 16"/>
                            <a:gd name="T119" fmla="*/ 1108 h 2339"/>
                            <a:gd name="T120" fmla="*/ 588 w 10800"/>
                            <a:gd name="T121" fmla="+- 0 1097 16"/>
                            <a:gd name="T122" fmla="*/ 1097 h 2339"/>
                            <a:gd name="T123" fmla="*/ 452 w 10800"/>
                            <a:gd name="T124" fmla="+- 0 1085 16"/>
                            <a:gd name="T125" fmla="*/ 1085 h 2339"/>
                            <a:gd name="T126" fmla="*/ 318 w 10800"/>
                            <a:gd name="T127" fmla="+- 0 1071 16"/>
                            <a:gd name="T128" fmla="*/ 1071 h 2339"/>
                            <a:gd name="T129" fmla="*/ 189 w 10800"/>
                            <a:gd name="T130" fmla="+- 0 1056 16"/>
                            <a:gd name="T131" fmla="*/ 1056 h 2339"/>
                            <a:gd name="T132" fmla="*/ 0 w 10800"/>
                            <a:gd name="T133" fmla="+- 0 1031 16"/>
                            <a:gd name="T134" fmla="*/ 1031 h 2339"/>
                            <a:gd name="T135" fmla="*/ 10800 w 10800"/>
                            <a:gd name="T136" fmla="+- 0 2354 16"/>
                            <a:gd name="T137" fmla="*/ 2354 h 2339"/>
                            <a:gd name="T138" fmla="*/ 10735 w 10800"/>
                            <a:gd name="T139" fmla="+- 0 214 16"/>
                            <a:gd name="T140" fmla="*/ 214 h 2339"/>
                            <a:gd name="T141" fmla="*/ 10604 w 10800"/>
                            <a:gd name="T142" fmla="+- 0 185 16"/>
                            <a:gd name="T143" fmla="*/ 185 h 2339"/>
                            <a:gd name="T144" fmla="*/ 10472 w 10800"/>
                            <a:gd name="T145" fmla="+- 0 159 16"/>
                            <a:gd name="T146" fmla="*/ 159 h 2339"/>
                            <a:gd name="T147" fmla="*/ 10338 w 10800"/>
                            <a:gd name="T148" fmla="+- 0 135 16"/>
                            <a:gd name="T149" fmla="*/ 135 h 2339"/>
                            <a:gd name="T150" fmla="*/ 10201 w 10800"/>
                            <a:gd name="T151" fmla="+- 0 113 16"/>
                            <a:gd name="T152" fmla="*/ 113 h 2339"/>
                            <a:gd name="T153" fmla="*/ 10064 w 10800"/>
                            <a:gd name="T154" fmla="+- 0 94 16"/>
                            <a:gd name="T155" fmla="*/ 94 h 2339"/>
                            <a:gd name="T156" fmla="*/ 9924 w 10800"/>
                            <a:gd name="T157" fmla="+- 0 77 16"/>
                            <a:gd name="T158" fmla="*/ 77 h 2339"/>
                            <a:gd name="T159" fmla="*/ 9783 w 10800"/>
                            <a:gd name="T160" fmla="+- 0 62 16"/>
                            <a:gd name="T161" fmla="*/ 62 h 2339"/>
                            <a:gd name="T162" fmla="*/ 9641 w 10800"/>
                            <a:gd name="T163" fmla="+- 0 49 16"/>
                            <a:gd name="T164" fmla="*/ 49 h 2339"/>
                            <a:gd name="T165" fmla="*/ 9497 w 10800"/>
                            <a:gd name="T166" fmla="+- 0 38 16"/>
                            <a:gd name="T167" fmla="*/ 38 h 2339"/>
                            <a:gd name="T168" fmla="*/ 9351 w 10800"/>
                            <a:gd name="T169" fmla="+- 0 29 16"/>
                            <a:gd name="T170" fmla="*/ 29 h 2339"/>
                            <a:gd name="T171" fmla="*/ 9204 w 10800"/>
                            <a:gd name="T172" fmla="+- 0 23 16"/>
                            <a:gd name="T173" fmla="*/ 23 h 2339"/>
                            <a:gd name="T174" fmla="*/ 9056 w 10800"/>
                            <a:gd name="T175" fmla="+- 0 19 16"/>
                            <a:gd name="T176" fmla="*/ 19 h 2339"/>
                            <a:gd name="T177" fmla="*/ 8906 w 10800"/>
                            <a:gd name="T178" fmla="+- 0 16 16"/>
                            <a:gd name="T179" fmla="*/ 16 h 233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  <a:cxn ang="0">
                              <a:pos x="T96" y="T98"/>
                            </a:cxn>
                            <a:cxn ang="0">
                              <a:pos x="T99" y="T101"/>
                            </a:cxn>
                            <a:cxn ang="0">
                              <a:pos x="T102" y="T104"/>
                            </a:cxn>
                            <a:cxn ang="0">
                              <a:pos x="T105" y="T107"/>
                            </a:cxn>
                            <a:cxn ang="0">
                              <a:pos x="T108" y="T110"/>
                            </a:cxn>
                            <a:cxn ang="0">
                              <a:pos x="T111" y="T113"/>
                            </a:cxn>
                            <a:cxn ang="0">
                              <a:pos x="T114" y="T116"/>
                            </a:cxn>
                            <a:cxn ang="0">
                              <a:pos x="T117" y="T119"/>
                            </a:cxn>
                            <a:cxn ang="0">
                              <a:pos x="T120" y="T122"/>
                            </a:cxn>
                            <a:cxn ang="0">
                              <a:pos x="T123" y="T125"/>
                            </a:cxn>
                            <a:cxn ang="0">
                              <a:pos x="T126" y="T128"/>
                            </a:cxn>
                            <a:cxn ang="0">
                              <a:pos x="T129" y="T131"/>
                            </a:cxn>
                            <a:cxn ang="0">
                              <a:pos x="T132" y="T134"/>
                            </a:cxn>
                            <a:cxn ang="0">
                              <a:pos x="T135" y="T137"/>
                            </a:cxn>
                            <a:cxn ang="0">
                              <a:pos x="T138" y="T140"/>
                            </a:cxn>
                            <a:cxn ang="0">
                              <a:pos x="T141" y="T143"/>
                            </a:cxn>
                            <a:cxn ang="0">
                              <a:pos x="T144" y="T146"/>
                            </a:cxn>
                            <a:cxn ang="0">
                              <a:pos x="T147" y="T149"/>
                            </a:cxn>
                            <a:cxn ang="0">
                              <a:pos x="T150" y="T152"/>
                            </a:cxn>
                            <a:cxn ang="0">
                              <a:pos x="T153" y="T155"/>
                            </a:cxn>
                            <a:cxn ang="0">
                              <a:pos x="T156" y="T158"/>
                            </a:cxn>
                            <a:cxn ang="0">
                              <a:pos x="T159" y="T161"/>
                            </a:cxn>
                            <a:cxn ang="0">
                              <a:pos x="T162" y="T164"/>
                            </a:cxn>
                            <a:cxn ang="0">
                              <a:pos x="T165" y="T167"/>
                            </a:cxn>
                            <a:cxn ang="0">
                              <a:pos x="T168" y="T170"/>
                            </a:cxn>
                            <a:cxn ang="0">
                              <a:pos x="T171" y="T173"/>
                            </a:cxn>
                            <a:cxn ang="0">
                              <a:pos x="T174" y="T176"/>
                            </a:cxn>
                            <a:cxn ang="0">
                              <a:pos x="T177" y="T179"/>
                            </a:cxn>
                          </a:cxnLst>
                          <a:rect l="0" t="0" r="r" b="b"/>
                          <a:pathLst>
                            <a:path w="10800" h="2339">
                              <a:moveTo>
                                <a:pt x="8831" y="0"/>
                              </a:moveTo>
                              <a:lnTo>
                                <a:pt x="8755" y="0"/>
                              </a:lnTo>
                              <a:lnTo>
                                <a:pt x="8679" y="0"/>
                              </a:lnTo>
                              <a:lnTo>
                                <a:pt x="8603" y="1"/>
                              </a:lnTo>
                              <a:lnTo>
                                <a:pt x="8526" y="3"/>
                              </a:lnTo>
                              <a:lnTo>
                                <a:pt x="8449" y="5"/>
                              </a:lnTo>
                              <a:lnTo>
                                <a:pt x="8372" y="8"/>
                              </a:lnTo>
                              <a:lnTo>
                                <a:pt x="8295" y="11"/>
                              </a:lnTo>
                              <a:lnTo>
                                <a:pt x="8217" y="14"/>
                              </a:lnTo>
                              <a:lnTo>
                                <a:pt x="8139" y="18"/>
                              </a:lnTo>
                              <a:lnTo>
                                <a:pt x="8061" y="23"/>
                              </a:lnTo>
                              <a:lnTo>
                                <a:pt x="7982" y="27"/>
                              </a:lnTo>
                              <a:lnTo>
                                <a:pt x="7903" y="33"/>
                              </a:lnTo>
                              <a:lnTo>
                                <a:pt x="7824" y="39"/>
                              </a:lnTo>
                              <a:lnTo>
                                <a:pt x="7745" y="45"/>
                              </a:lnTo>
                              <a:lnTo>
                                <a:pt x="7665" y="52"/>
                              </a:lnTo>
                              <a:lnTo>
                                <a:pt x="7585" y="59"/>
                              </a:lnTo>
                              <a:lnTo>
                                <a:pt x="7505" y="67"/>
                              </a:lnTo>
                              <a:lnTo>
                                <a:pt x="7425" y="75"/>
                              </a:lnTo>
                              <a:lnTo>
                                <a:pt x="7344" y="83"/>
                              </a:lnTo>
                              <a:lnTo>
                                <a:pt x="7263" y="92"/>
                              </a:lnTo>
                              <a:lnTo>
                                <a:pt x="7182" y="102"/>
                              </a:lnTo>
                              <a:lnTo>
                                <a:pt x="7101" y="112"/>
                              </a:lnTo>
                              <a:lnTo>
                                <a:pt x="6938" y="133"/>
                              </a:lnTo>
                              <a:lnTo>
                                <a:pt x="6774" y="155"/>
                              </a:lnTo>
                              <a:lnTo>
                                <a:pt x="6609" y="180"/>
                              </a:lnTo>
                              <a:lnTo>
                                <a:pt x="6444" y="206"/>
                              </a:lnTo>
                              <a:lnTo>
                                <a:pt x="6278" y="233"/>
                              </a:lnTo>
                              <a:lnTo>
                                <a:pt x="6111" y="263"/>
                              </a:lnTo>
                              <a:lnTo>
                                <a:pt x="5944" y="294"/>
                              </a:lnTo>
                              <a:lnTo>
                                <a:pt x="5776" y="326"/>
                              </a:lnTo>
                              <a:lnTo>
                                <a:pt x="5608" y="360"/>
                              </a:lnTo>
                              <a:lnTo>
                                <a:pt x="5439" y="395"/>
                              </a:lnTo>
                              <a:lnTo>
                                <a:pt x="5270" y="432"/>
                              </a:lnTo>
                              <a:lnTo>
                                <a:pt x="5100" y="470"/>
                              </a:lnTo>
                              <a:lnTo>
                                <a:pt x="4930" y="510"/>
                              </a:lnTo>
                              <a:lnTo>
                                <a:pt x="4760" y="551"/>
                              </a:lnTo>
                              <a:lnTo>
                                <a:pt x="4590" y="593"/>
                              </a:lnTo>
                              <a:lnTo>
                                <a:pt x="4419" y="637"/>
                              </a:lnTo>
                              <a:lnTo>
                                <a:pt x="4248" y="682"/>
                              </a:lnTo>
                              <a:lnTo>
                                <a:pt x="4077" y="729"/>
                              </a:lnTo>
                              <a:lnTo>
                                <a:pt x="3816" y="801"/>
                              </a:lnTo>
                              <a:lnTo>
                                <a:pt x="3727" y="825"/>
                              </a:lnTo>
                              <a:lnTo>
                                <a:pt x="3638" y="847"/>
                              </a:lnTo>
                              <a:lnTo>
                                <a:pt x="3550" y="869"/>
                              </a:lnTo>
                              <a:lnTo>
                                <a:pt x="3462" y="889"/>
                              </a:lnTo>
                              <a:lnTo>
                                <a:pt x="3374" y="908"/>
                              </a:lnTo>
                              <a:lnTo>
                                <a:pt x="3286" y="927"/>
                              </a:lnTo>
                              <a:lnTo>
                                <a:pt x="3199" y="944"/>
                              </a:lnTo>
                              <a:lnTo>
                                <a:pt x="3112" y="961"/>
                              </a:lnTo>
                              <a:lnTo>
                                <a:pt x="3025" y="976"/>
                              </a:lnTo>
                              <a:lnTo>
                                <a:pt x="2939" y="991"/>
                              </a:lnTo>
                              <a:lnTo>
                                <a:pt x="2853" y="1005"/>
                              </a:lnTo>
                              <a:lnTo>
                                <a:pt x="2768" y="1018"/>
                              </a:lnTo>
                              <a:lnTo>
                                <a:pt x="2683" y="1030"/>
                              </a:lnTo>
                              <a:lnTo>
                                <a:pt x="2598" y="1041"/>
                              </a:lnTo>
                              <a:lnTo>
                                <a:pt x="2514" y="1051"/>
                              </a:lnTo>
                              <a:lnTo>
                                <a:pt x="2430" y="1060"/>
                              </a:lnTo>
                              <a:lnTo>
                                <a:pt x="2347" y="1069"/>
                              </a:lnTo>
                              <a:lnTo>
                                <a:pt x="2264" y="1077"/>
                              </a:lnTo>
                              <a:lnTo>
                                <a:pt x="2182" y="1084"/>
                              </a:lnTo>
                              <a:lnTo>
                                <a:pt x="2100" y="1090"/>
                              </a:lnTo>
                              <a:lnTo>
                                <a:pt x="2019" y="1096"/>
                              </a:lnTo>
                              <a:lnTo>
                                <a:pt x="1938" y="1100"/>
                              </a:lnTo>
                              <a:lnTo>
                                <a:pt x="1858" y="1104"/>
                              </a:lnTo>
                              <a:lnTo>
                                <a:pt x="1778" y="1108"/>
                              </a:lnTo>
                              <a:lnTo>
                                <a:pt x="1699" y="1111"/>
                              </a:lnTo>
                              <a:lnTo>
                                <a:pt x="1621" y="1113"/>
                              </a:lnTo>
                              <a:lnTo>
                                <a:pt x="1543" y="1114"/>
                              </a:lnTo>
                              <a:lnTo>
                                <a:pt x="1465" y="1115"/>
                              </a:lnTo>
                              <a:lnTo>
                                <a:pt x="1389" y="1115"/>
                              </a:lnTo>
                              <a:lnTo>
                                <a:pt x="1312" y="1115"/>
                              </a:lnTo>
                              <a:lnTo>
                                <a:pt x="1237" y="1114"/>
                              </a:lnTo>
                              <a:lnTo>
                                <a:pt x="1162" y="1112"/>
                              </a:lnTo>
                              <a:lnTo>
                                <a:pt x="1088" y="1110"/>
                              </a:lnTo>
                              <a:lnTo>
                                <a:pt x="1014" y="1107"/>
                              </a:lnTo>
                              <a:lnTo>
                                <a:pt x="941" y="1104"/>
                              </a:lnTo>
                              <a:lnTo>
                                <a:pt x="869" y="1100"/>
                              </a:lnTo>
                              <a:lnTo>
                                <a:pt x="798" y="1096"/>
                              </a:lnTo>
                              <a:lnTo>
                                <a:pt x="727" y="1092"/>
                              </a:lnTo>
                              <a:lnTo>
                                <a:pt x="657" y="1087"/>
                              </a:lnTo>
                              <a:lnTo>
                                <a:pt x="588" y="1081"/>
                              </a:lnTo>
                              <a:lnTo>
                                <a:pt x="519" y="1075"/>
                              </a:lnTo>
                              <a:lnTo>
                                <a:pt x="452" y="1069"/>
                              </a:lnTo>
                              <a:lnTo>
                                <a:pt x="385" y="1062"/>
                              </a:lnTo>
                              <a:lnTo>
                                <a:pt x="318" y="1055"/>
                              </a:lnTo>
                              <a:lnTo>
                                <a:pt x="253" y="1048"/>
                              </a:lnTo>
                              <a:lnTo>
                                <a:pt x="189" y="1040"/>
                              </a:lnTo>
                              <a:lnTo>
                                <a:pt x="125" y="1032"/>
                              </a:lnTo>
                              <a:lnTo>
                                <a:pt x="0" y="1015"/>
                              </a:lnTo>
                              <a:lnTo>
                                <a:pt x="0" y="2338"/>
                              </a:lnTo>
                              <a:lnTo>
                                <a:pt x="10800" y="2338"/>
                              </a:lnTo>
                              <a:lnTo>
                                <a:pt x="10800" y="213"/>
                              </a:lnTo>
                              <a:lnTo>
                                <a:pt x="10735" y="198"/>
                              </a:lnTo>
                              <a:lnTo>
                                <a:pt x="10670" y="184"/>
                              </a:lnTo>
                              <a:lnTo>
                                <a:pt x="10604" y="169"/>
                              </a:lnTo>
                              <a:lnTo>
                                <a:pt x="10538" y="156"/>
                              </a:lnTo>
                              <a:lnTo>
                                <a:pt x="10472" y="143"/>
                              </a:lnTo>
                              <a:lnTo>
                                <a:pt x="10405" y="131"/>
                              </a:lnTo>
                              <a:lnTo>
                                <a:pt x="10338" y="119"/>
                              </a:lnTo>
                              <a:lnTo>
                                <a:pt x="10270" y="108"/>
                              </a:lnTo>
                              <a:lnTo>
                                <a:pt x="10201" y="97"/>
                              </a:lnTo>
                              <a:lnTo>
                                <a:pt x="10133" y="87"/>
                              </a:lnTo>
                              <a:lnTo>
                                <a:pt x="10064" y="78"/>
                              </a:lnTo>
                              <a:lnTo>
                                <a:pt x="9994" y="69"/>
                              </a:lnTo>
                              <a:lnTo>
                                <a:pt x="9924" y="61"/>
                              </a:lnTo>
                              <a:lnTo>
                                <a:pt x="9854" y="53"/>
                              </a:lnTo>
                              <a:lnTo>
                                <a:pt x="9783" y="46"/>
                              </a:lnTo>
                              <a:lnTo>
                                <a:pt x="9712" y="39"/>
                              </a:lnTo>
                              <a:lnTo>
                                <a:pt x="9641" y="33"/>
                              </a:lnTo>
                              <a:lnTo>
                                <a:pt x="9569" y="27"/>
                              </a:lnTo>
                              <a:lnTo>
                                <a:pt x="9497" y="22"/>
                              </a:lnTo>
                              <a:lnTo>
                                <a:pt x="9424" y="18"/>
                              </a:lnTo>
                              <a:lnTo>
                                <a:pt x="9351" y="13"/>
                              </a:lnTo>
                              <a:lnTo>
                                <a:pt x="9278" y="10"/>
                              </a:lnTo>
                              <a:lnTo>
                                <a:pt x="9204" y="7"/>
                              </a:lnTo>
                              <a:lnTo>
                                <a:pt x="9130" y="5"/>
                              </a:lnTo>
                              <a:lnTo>
                                <a:pt x="9056" y="3"/>
                              </a:lnTo>
                              <a:lnTo>
                                <a:pt x="8981" y="1"/>
                              </a:lnTo>
                              <a:lnTo>
                                <a:pt x="8906" y="0"/>
                              </a:lnTo>
                              <a:lnTo>
                                <a:pt x="88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39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docshape19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7880" y="936"/>
                          <a:ext cx="2520" cy="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docshape20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63" y="802"/>
                          <a:ext cx="304" cy="2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6" name="docshape21"/>
                      <wps:cNvSpPr>
                        <a:spLocks/>
                      </wps:cNvSpPr>
                      <wps:spPr bwMode="auto">
                        <a:xfrm>
                          <a:off x="4969" y="941"/>
                          <a:ext cx="1755" cy="782"/>
                        </a:xfrm>
                        <a:custGeom>
                          <a:avLst/>
                          <a:gdLst>
                            <a:gd name="T0" fmla="+- 0 5415 4970"/>
                            <a:gd name="T1" fmla="*/ T0 w 1755"/>
                            <a:gd name="T2" fmla="+- 0 1615 942"/>
                            <a:gd name="T3" fmla="*/ 1615 h 782"/>
                            <a:gd name="T4" fmla="+- 0 5377 4970"/>
                            <a:gd name="T5" fmla="*/ T4 w 1755"/>
                            <a:gd name="T6" fmla="+- 0 1474 942"/>
                            <a:gd name="T7" fmla="*/ 1474 h 782"/>
                            <a:gd name="T8" fmla="+- 0 5338 4970"/>
                            <a:gd name="T9" fmla="*/ T8 w 1755"/>
                            <a:gd name="T10" fmla="+- 0 1377 942"/>
                            <a:gd name="T11" fmla="*/ 1377 h 782"/>
                            <a:gd name="T12" fmla="+- 0 5286 4970"/>
                            <a:gd name="T13" fmla="*/ T12 w 1755"/>
                            <a:gd name="T14" fmla="+- 0 1301 942"/>
                            <a:gd name="T15" fmla="*/ 1301 h 782"/>
                            <a:gd name="T16" fmla="+- 0 5233 4970"/>
                            <a:gd name="T17" fmla="*/ T16 w 1755"/>
                            <a:gd name="T18" fmla="+- 0 1244 942"/>
                            <a:gd name="T19" fmla="*/ 1244 h 782"/>
                            <a:gd name="T20" fmla="+- 0 5121 4970"/>
                            <a:gd name="T21" fmla="*/ T20 w 1755"/>
                            <a:gd name="T22" fmla="+- 0 1164 942"/>
                            <a:gd name="T23" fmla="*/ 1164 h 782"/>
                            <a:gd name="T24" fmla="+- 0 5071 4970"/>
                            <a:gd name="T25" fmla="*/ T24 w 1755"/>
                            <a:gd name="T26" fmla="+- 0 1143 942"/>
                            <a:gd name="T27" fmla="*/ 1143 h 782"/>
                            <a:gd name="T28" fmla="+- 0 5088 4970"/>
                            <a:gd name="T29" fmla="*/ T28 w 1755"/>
                            <a:gd name="T30" fmla="+- 0 1194 942"/>
                            <a:gd name="T31" fmla="*/ 1194 h 782"/>
                            <a:gd name="T32" fmla="+- 0 5534 4970"/>
                            <a:gd name="T33" fmla="*/ T32 w 1755"/>
                            <a:gd name="T34" fmla="+- 0 1036 942"/>
                            <a:gd name="T35" fmla="*/ 1036 h 782"/>
                            <a:gd name="T36" fmla="+- 0 5485 4970"/>
                            <a:gd name="T37" fmla="*/ T36 w 1755"/>
                            <a:gd name="T38" fmla="+- 0 952 942"/>
                            <a:gd name="T39" fmla="*/ 952 h 782"/>
                            <a:gd name="T40" fmla="+- 0 5422 4970"/>
                            <a:gd name="T41" fmla="*/ T40 w 1755"/>
                            <a:gd name="T42" fmla="+- 0 1176 942"/>
                            <a:gd name="T43" fmla="*/ 1176 h 782"/>
                            <a:gd name="T44" fmla="+- 0 5335 4970"/>
                            <a:gd name="T45" fmla="*/ T44 w 1755"/>
                            <a:gd name="T46" fmla="+- 0 1211 942"/>
                            <a:gd name="T47" fmla="*/ 1211 h 782"/>
                            <a:gd name="T48" fmla="+- 0 5300 4970"/>
                            <a:gd name="T49" fmla="*/ T48 w 1755"/>
                            <a:gd name="T50" fmla="+- 0 1125 942"/>
                            <a:gd name="T51" fmla="*/ 1125 h 782"/>
                            <a:gd name="T52" fmla="+- 0 5361 4970"/>
                            <a:gd name="T53" fmla="*/ T52 w 1755"/>
                            <a:gd name="T54" fmla="+- 0 1085 942"/>
                            <a:gd name="T55" fmla="*/ 1085 h 782"/>
                            <a:gd name="T56" fmla="+- 0 5427 4970"/>
                            <a:gd name="T57" fmla="*/ T56 w 1755"/>
                            <a:gd name="T58" fmla="+- 0 1150 942"/>
                            <a:gd name="T59" fmla="*/ 1150 h 782"/>
                            <a:gd name="T60" fmla="+- 0 5155 4970"/>
                            <a:gd name="T61" fmla="*/ T60 w 1755"/>
                            <a:gd name="T62" fmla="+- 0 943 942"/>
                            <a:gd name="T63" fmla="*/ 943 h 782"/>
                            <a:gd name="T64" fmla="+- 0 4971 4970"/>
                            <a:gd name="T65" fmla="*/ T64 w 1755"/>
                            <a:gd name="T66" fmla="+- 0 1071 942"/>
                            <a:gd name="T67" fmla="*/ 1071 h 782"/>
                            <a:gd name="T68" fmla="+- 0 5012 4970"/>
                            <a:gd name="T69" fmla="*/ T68 w 1755"/>
                            <a:gd name="T70" fmla="+- 0 1102 942"/>
                            <a:gd name="T71" fmla="*/ 1102 h 782"/>
                            <a:gd name="T72" fmla="+- 0 5056 4970"/>
                            <a:gd name="T73" fmla="*/ T72 w 1755"/>
                            <a:gd name="T74" fmla="+- 0 1107 942"/>
                            <a:gd name="T75" fmla="*/ 1107 h 782"/>
                            <a:gd name="T76" fmla="+- 0 5107 4970"/>
                            <a:gd name="T77" fmla="*/ T76 w 1755"/>
                            <a:gd name="T78" fmla="+- 0 1121 942"/>
                            <a:gd name="T79" fmla="*/ 1121 h 782"/>
                            <a:gd name="T80" fmla="+- 0 5199 4970"/>
                            <a:gd name="T81" fmla="*/ T80 w 1755"/>
                            <a:gd name="T82" fmla="+- 0 1165 942"/>
                            <a:gd name="T83" fmla="*/ 1165 h 782"/>
                            <a:gd name="T84" fmla="+- 0 5293 4970"/>
                            <a:gd name="T85" fmla="*/ T84 w 1755"/>
                            <a:gd name="T86" fmla="+- 0 1238 942"/>
                            <a:gd name="T87" fmla="*/ 1238 h 782"/>
                            <a:gd name="T88" fmla="+- 0 5351 4970"/>
                            <a:gd name="T89" fmla="*/ T88 w 1755"/>
                            <a:gd name="T90" fmla="+- 0 1301 942"/>
                            <a:gd name="T91" fmla="*/ 1301 h 782"/>
                            <a:gd name="T92" fmla="+- 0 5389 4970"/>
                            <a:gd name="T93" fmla="*/ T92 w 1755"/>
                            <a:gd name="T94" fmla="+- 0 1355 942"/>
                            <a:gd name="T95" fmla="*/ 1355 h 782"/>
                            <a:gd name="T96" fmla="+- 0 5405 4970"/>
                            <a:gd name="T97" fmla="*/ T96 w 1755"/>
                            <a:gd name="T98" fmla="+- 0 1384 942"/>
                            <a:gd name="T99" fmla="*/ 1384 h 782"/>
                            <a:gd name="T100" fmla="+- 0 5419 4970"/>
                            <a:gd name="T101" fmla="*/ T100 w 1755"/>
                            <a:gd name="T102" fmla="+- 0 1413 942"/>
                            <a:gd name="T103" fmla="*/ 1413 h 782"/>
                            <a:gd name="T104" fmla="+- 0 5424 4970"/>
                            <a:gd name="T105" fmla="*/ T104 w 1755"/>
                            <a:gd name="T106" fmla="+- 0 1407 942"/>
                            <a:gd name="T107" fmla="*/ 1407 h 782"/>
                            <a:gd name="T108" fmla="+- 0 5425 4970"/>
                            <a:gd name="T109" fmla="*/ T108 w 1755"/>
                            <a:gd name="T110" fmla="+- 0 1353 942"/>
                            <a:gd name="T111" fmla="*/ 1353 h 782"/>
                            <a:gd name="T112" fmla="+- 0 5429 4970"/>
                            <a:gd name="T113" fmla="*/ T112 w 1755"/>
                            <a:gd name="T114" fmla="+- 0 1315 942"/>
                            <a:gd name="T115" fmla="*/ 1315 h 782"/>
                            <a:gd name="T116" fmla="+- 0 5438 4970"/>
                            <a:gd name="T117" fmla="*/ T116 w 1755"/>
                            <a:gd name="T118" fmla="+- 0 1261 942"/>
                            <a:gd name="T119" fmla="*/ 1261 h 782"/>
                            <a:gd name="T120" fmla="+- 0 5444 4970"/>
                            <a:gd name="T121" fmla="*/ T120 w 1755"/>
                            <a:gd name="T122" fmla="+- 0 1238 942"/>
                            <a:gd name="T123" fmla="*/ 1238 h 782"/>
                            <a:gd name="T124" fmla="+- 0 5453 4970"/>
                            <a:gd name="T125" fmla="*/ T124 w 1755"/>
                            <a:gd name="T126" fmla="+- 0 1205 942"/>
                            <a:gd name="T127" fmla="*/ 1205 h 782"/>
                            <a:gd name="T128" fmla="+- 0 5465 4970"/>
                            <a:gd name="T129" fmla="*/ T128 w 1755"/>
                            <a:gd name="T130" fmla="+- 0 1169 942"/>
                            <a:gd name="T131" fmla="*/ 1169 h 782"/>
                            <a:gd name="T132" fmla="+- 0 5482 4970"/>
                            <a:gd name="T133" fmla="*/ T132 w 1755"/>
                            <a:gd name="T134" fmla="+- 0 1127 942"/>
                            <a:gd name="T135" fmla="*/ 1127 h 782"/>
                            <a:gd name="T136" fmla="+- 0 5503 4970"/>
                            <a:gd name="T137" fmla="*/ T136 w 1755"/>
                            <a:gd name="T138" fmla="+- 0 1085 942"/>
                            <a:gd name="T139" fmla="*/ 1085 h 782"/>
                            <a:gd name="T140" fmla="+- 0 5524 4970"/>
                            <a:gd name="T141" fmla="*/ T140 w 1755"/>
                            <a:gd name="T142" fmla="+- 0 1049 942"/>
                            <a:gd name="T143" fmla="*/ 1049 h 782"/>
                            <a:gd name="T144" fmla="+- 0 6011 4970"/>
                            <a:gd name="T145" fmla="*/ T144 w 1755"/>
                            <a:gd name="T146" fmla="+- 0 1293 942"/>
                            <a:gd name="T147" fmla="*/ 1293 h 782"/>
                            <a:gd name="T148" fmla="+- 0 5787 4970"/>
                            <a:gd name="T149" fmla="*/ T148 w 1755"/>
                            <a:gd name="T150" fmla="+- 0 1054 942"/>
                            <a:gd name="T151" fmla="*/ 1054 h 782"/>
                            <a:gd name="T152" fmla="+- 0 5522 4970"/>
                            <a:gd name="T153" fmla="*/ T152 w 1755"/>
                            <a:gd name="T154" fmla="+- 0 1120 942"/>
                            <a:gd name="T155" fmla="*/ 1120 h 782"/>
                            <a:gd name="T156" fmla="+- 0 5489 4970"/>
                            <a:gd name="T157" fmla="*/ T156 w 1755"/>
                            <a:gd name="T158" fmla="+- 0 1226 942"/>
                            <a:gd name="T159" fmla="*/ 1226 h 782"/>
                            <a:gd name="T160" fmla="+- 0 5476 4970"/>
                            <a:gd name="T161" fmla="*/ T160 w 1755"/>
                            <a:gd name="T162" fmla="+- 0 1320 942"/>
                            <a:gd name="T163" fmla="*/ 1320 h 782"/>
                            <a:gd name="T164" fmla="+- 0 5479 4970"/>
                            <a:gd name="T165" fmla="*/ T164 w 1755"/>
                            <a:gd name="T166" fmla="+- 0 1430 942"/>
                            <a:gd name="T167" fmla="*/ 1430 h 782"/>
                            <a:gd name="T168" fmla="+- 0 5501 4970"/>
                            <a:gd name="T169" fmla="*/ T168 w 1755"/>
                            <a:gd name="T170" fmla="+- 0 1568 942"/>
                            <a:gd name="T171" fmla="*/ 1568 h 782"/>
                            <a:gd name="T172" fmla="+- 0 5542 4970"/>
                            <a:gd name="T173" fmla="*/ T172 w 1755"/>
                            <a:gd name="T174" fmla="+- 0 1708 942"/>
                            <a:gd name="T175" fmla="*/ 1708 h 782"/>
                            <a:gd name="T176" fmla="+- 0 5880 4970"/>
                            <a:gd name="T177" fmla="*/ T176 w 1755"/>
                            <a:gd name="T178" fmla="+- 0 1462 942"/>
                            <a:gd name="T179" fmla="*/ 1462 h 782"/>
                            <a:gd name="T180" fmla="+- 0 5989 4970"/>
                            <a:gd name="T181" fmla="*/ T180 w 1755"/>
                            <a:gd name="T182" fmla="+- 0 1329 942"/>
                            <a:gd name="T183" fmla="*/ 1329 h 782"/>
                            <a:gd name="T184" fmla="+- 0 6326 4970"/>
                            <a:gd name="T185" fmla="*/ T184 w 1755"/>
                            <a:gd name="T186" fmla="+- 0 1202 942"/>
                            <a:gd name="T187" fmla="*/ 1202 h 782"/>
                            <a:gd name="T188" fmla="+- 0 6238 4970"/>
                            <a:gd name="T189" fmla="*/ T188 w 1755"/>
                            <a:gd name="T190" fmla="+- 0 1584 942"/>
                            <a:gd name="T191" fmla="*/ 1584 h 782"/>
                            <a:gd name="T192" fmla="+- 0 6086 4970"/>
                            <a:gd name="T193" fmla="*/ T192 w 1755"/>
                            <a:gd name="T194" fmla="+- 0 1648 942"/>
                            <a:gd name="T195" fmla="*/ 1648 h 782"/>
                            <a:gd name="T196" fmla="+- 0 6027 4970"/>
                            <a:gd name="T197" fmla="*/ T196 w 1755"/>
                            <a:gd name="T198" fmla="+- 0 1487 942"/>
                            <a:gd name="T199" fmla="*/ 1487 h 782"/>
                            <a:gd name="T200" fmla="+- 0 6178 4970"/>
                            <a:gd name="T201" fmla="*/ T200 w 1755"/>
                            <a:gd name="T202" fmla="+- 0 1423 942"/>
                            <a:gd name="T203" fmla="*/ 1423 h 782"/>
                            <a:gd name="T204" fmla="+- 0 6246 4970"/>
                            <a:gd name="T205" fmla="*/ T204 w 1755"/>
                            <a:gd name="T206" fmla="+- 0 1413 942"/>
                            <a:gd name="T207" fmla="*/ 1413 h 782"/>
                            <a:gd name="T208" fmla="+- 0 6114 4970"/>
                            <a:gd name="T209" fmla="*/ T208 w 1755"/>
                            <a:gd name="T210" fmla="+- 0 1345 942"/>
                            <a:gd name="T211" fmla="*/ 1345 h 782"/>
                            <a:gd name="T212" fmla="+- 0 5938 4970"/>
                            <a:gd name="T213" fmla="*/ T212 w 1755"/>
                            <a:gd name="T214" fmla="+- 0 1533 942"/>
                            <a:gd name="T215" fmla="*/ 1533 h 782"/>
                            <a:gd name="T216" fmla="+- 0 6116 4970"/>
                            <a:gd name="T217" fmla="*/ T216 w 1755"/>
                            <a:gd name="T218" fmla="+- 0 1724 942"/>
                            <a:gd name="T219" fmla="*/ 1724 h 782"/>
                            <a:gd name="T220" fmla="+- 0 6246 4970"/>
                            <a:gd name="T221" fmla="*/ T220 w 1755"/>
                            <a:gd name="T222" fmla="+- 0 1657 942"/>
                            <a:gd name="T223" fmla="*/ 1657 h 782"/>
                            <a:gd name="T224" fmla="+- 0 6326 4970"/>
                            <a:gd name="T225" fmla="*/ T224 w 1755"/>
                            <a:gd name="T226" fmla="+- 0 1413 942"/>
                            <a:gd name="T227" fmla="*/ 1413 h 782"/>
                            <a:gd name="T228" fmla="+- 0 6687 4970"/>
                            <a:gd name="T229" fmla="*/ T228 w 1755"/>
                            <a:gd name="T230" fmla="+- 0 1384 942"/>
                            <a:gd name="T231" fmla="*/ 1384 h 782"/>
                            <a:gd name="T232" fmla="+- 0 6503 4970"/>
                            <a:gd name="T233" fmla="*/ T232 w 1755"/>
                            <a:gd name="T234" fmla="+- 0 1364 942"/>
                            <a:gd name="T235" fmla="*/ 1364 h 782"/>
                            <a:gd name="T236" fmla="+- 0 6368 4970"/>
                            <a:gd name="T237" fmla="*/ T236 w 1755"/>
                            <a:gd name="T238" fmla="+- 0 1202 942"/>
                            <a:gd name="T239" fmla="*/ 1202 h 782"/>
                            <a:gd name="T240" fmla="+- 0 6456 4970"/>
                            <a:gd name="T241" fmla="*/ T240 w 1755"/>
                            <a:gd name="T242" fmla="+- 0 1492 942"/>
                            <a:gd name="T243" fmla="*/ 1492 h 782"/>
                            <a:gd name="T244" fmla="+- 0 6592 4970"/>
                            <a:gd name="T245" fmla="*/ T244 w 1755"/>
                            <a:gd name="T246" fmla="+- 0 1428 942"/>
                            <a:gd name="T247" fmla="*/ 1428 h 782"/>
                            <a:gd name="T248" fmla="+- 0 6644 4970"/>
                            <a:gd name="T249" fmla="*/ T248 w 1755"/>
                            <a:gd name="T250" fmla="+- 0 1720 942"/>
                            <a:gd name="T251" fmla="*/ 1720 h 7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  <a:cxn ang="0">
                              <a:pos x="T249" y="T251"/>
                            </a:cxn>
                          </a:cxnLst>
                          <a:rect l="0" t="0" r="r" b="b"/>
                          <a:pathLst>
                            <a:path w="1755" h="782">
                              <a:moveTo>
                                <a:pt x="460" y="778"/>
                              </a:moveTo>
                              <a:lnTo>
                                <a:pt x="457" y="746"/>
                              </a:lnTo>
                              <a:lnTo>
                                <a:pt x="451" y="704"/>
                              </a:lnTo>
                              <a:lnTo>
                                <a:pt x="445" y="673"/>
                              </a:lnTo>
                              <a:lnTo>
                                <a:pt x="438" y="640"/>
                              </a:lnTo>
                              <a:lnTo>
                                <a:pt x="429" y="605"/>
                              </a:lnTo>
                              <a:lnTo>
                                <a:pt x="419" y="569"/>
                              </a:lnTo>
                              <a:lnTo>
                                <a:pt x="407" y="532"/>
                              </a:lnTo>
                              <a:lnTo>
                                <a:pt x="391" y="489"/>
                              </a:lnTo>
                              <a:lnTo>
                                <a:pt x="379" y="458"/>
                              </a:lnTo>
                              <a:lnTo>
                                <a:pt x="374" y="446"/>
                              </a:lnTo>
                              <a:lnTo>
                                <a:pt x="368" y="435"/>
                              </a:lnTo>
                              <a:lnTo>
                                <a:pt x="351" y="407"/>
                              </a:lnTo>
                              <a:lnTo>
                                <a:pt x="340" y="390"/>
                              </a:lnTo>
                              <a:lnTo>
                                <a:pt x="328" y="374"/>
                              </a:lnTo>
                              <a:lnTo>
                                <a:pt x="316" y="359"/>
                              </a:lnTo>
                              <a:lnTo>
                                <a:pt x="303" y="344"/>
                              </a:lnTo>
                              <a:lnTo>
                                <a:pt x="290" y="329"/>
                              </a:lnTo>
                              <a:lnTo>
                                <a:pt x="276" y="315"/>
                              </a:lnTo>
                              <a:lnTo>
                                <a:pt x="263" y="302"/>
                              </a:lnTo>
                              <a:lnTo>
                                <a:pt x="235" y="278"/>
                              </a:lnTo>
                              <a:lnTo>
                                <a:pt x="207" y="256"/>
                              </a:lnTo>
                              <a:lnTo>
                                <a:pt x="179" y="238"/>
                              </a:lnTo>
                              <a:lnTo>
                                <a:pt x="151" y="222"/>
                              </a:lnTo>
                              <a:lnTo>
                                <a:pt x="138" y="216"/>
                              </a:lnTo>
                              <a:lnTo>
                                <a:pt x="125" y="210"/>
                              </a:lnTo>
                              <a:lnTo>
                                <a:pt x="113" y="205"/>
                              </a:lnTo>
                              <a:lnTo>
                                <a:pt x="101" y="201"/>
                              </a:lnTo>
                              <a:lnTo>
                                <a:pt x="90" y="198"/>
                              </a:lnTo>
                              <a:lnTo>
                                <a:pt x="70" y="192"/>
                              </a:lnTo>
                              <a:lnTo>
                                <a:pt x="58" y="190"/>
                              </a:lnTo>
                              <a:lnTo>
                                <a:pt x="118" y="252"/>
                              </a:lnTo>
                              <a:lnTo>
                                <a:pt x="128" y="265"/>
                              </a:lnTo>
                              <a:lnTo>
                                <a:pt x="160" y="312"/>
                              </a:lnTo>
                              <a:lnTo>
                                <a:pt x="460" y="778"/>
                              </a:lnTo>
                              <a:close/>
                              <a:moveTo>
                                <a:pt x="564" y="94"/>
                              </a:moveTo>
                              <a:lnTo>
                                <a:pt x="538" y="33"/>
                              </a:lnTo>
                              <a:lnTo>
                                <a:pt x="533" y="23"/>
                              </a:lnTo>
                              <a:lnTo>
                                <a:pt x="525" y="15"/>
                              </a:lnTo>
                              <a:lnTo>
                                <a:pt x="515" y="10"/>
                              </a:lnTo>
                              <a:lnTo>
                                <a:pt x="504" y="8"/>
                              </a:lnTo>
                              <a:lnTo>
                                <a:pt x="457" y="7"/>
                              </a:lnTo>
                              <a:lnTo>
                                <a:pt x="457" y="208"/>
                              </a:lnTo>
                              <a:lnTo>
                                <a:pt x="452" y="234"/>
                              </a:lnTo>
                              <a:lnTo>
                                <a:pt x="438" y="255"/>
                              </a:lnTo>
                              <a:lnTo>
                                <a:pt x="417" y="269"/>
                              </a:lnTo>
                              <a:lnTo>
                                <a:pt x="391" y="274"/>
                              </a:lnTo>
                              <a:lnTo>
                                <a:pt x="365" y="269"/>
                              </a:lnTo>
                              <a:lnTo>
                                <a:pt x="344" y="255"/>
                              </a:lnTo>
                              <a:lnTo>
                                <a:pt x="330" y="234"/>
                              </a:lnTo>
                              <a:lnTo>
                                <a:pt x="325" y="208"/>
                              </a:lnTo>
                              <a:lnTo>
                                <a:pt x="330" y="183"/>
                              </a:lnTo>
                              <a:lnTo>
                                <a:pt x="344" y="162"/>
                              </a:lnTo>
                              <a:lnTo>
                                <a:pt x="348" y="160"/>
                              </a:lnTo>
                              <a:lnTo>
                                <a:pt x="365" y="148"/>
                              </a:lnTo>
                              <a:lnTo>
                                <a:pt x="391" y="143"/>
                              </a:lnTo>
                              <a:lnTo>
                                <a:pt x="417" y="148"/>
                              </a:lnTo>
                              <a:lnTo>
                                <a:pt x="438" y="162"/>
                              </a:lnTo>
                              <a:lnTo>
                                <a:pt x="452" y="183"/>
                              </a:lnTo>
                              <a:lnTo>
                                <a:pt x="457" y="208"/>
                              </a:lnTo>
                              <a:lnTo>
                                <a:pt x="457" y="7"/>
                              </a:lnTo>
                              <a:lnTo>
                                <a:pt x="195" y="0"/>
                              </a:lnTo>
                              <a:lnTo>
                                <a:pt x="190" y="0"/>
                              </a:lnTo>
                              <a:lnTo>
                                <a:pt x="185" y="1"/>
                              </a:lnTo>
                              <a:lnTo>
                                <a:pt x="11" y="102"/>
                              </a:lnTo>
                              <a:lnTo>
                                <a:pt x="3" y="110"/>
                              </a:lnTo>
                              <a:lnTo>
                                <a:pt x="0" y="119"/>
                              </a:lnTo>
                              <a:lnTo>
                                <a:pt x="1" y="129"/>
                              </a:lnTo>
                              <a:lnTo>
                                <a:pt x="6" y="137"/>
                              </a:lnTo>
                              <a:lnTo>
                                <a:pt x="28" y="160"/>
                              </a:lnTo>
                              <a:lnTo>
                                <a:pt x="30" y="160"/>
                              </a:lnTo>
                              <a:lnTo>
                                <a:pt x="42" y="160"/>
                              </a:lnTo>
                              <a:lnTo>
                                <a:pt x="52" y="160"/>
                              </a:lnTo>
                              <a:lnTo>
                                <a:pt x="65" y="162"/>
                              </a:lnTo>
                              <a:lnTo>
                                <a:pt x="75" y="163"/>
                              </a:lnTo>
                              <a:lnTo>
                                <a:pt x="86" y="165"/>
                              </a:lnTo>
                              <a:lnTo>
                                <a:pt x="98" y="167"/>
                              </a:lnTo>
                              <a:lnTo>
                                <a:pt x="110" y="170"/>
                              </a:lnTo>
                              <a:lnTo>
                                <a:pt x="124" y="174"/>
                              </a:lnTo>
                              <a:lnTo>
                                <a:pt x="137" y="179"/>
                              </a:lnTo>
                              <a:lnTo>
                                <a:pt x="152" y="184"/>
                              </a:lnTo>
                              <a:lnTo>
                                <a:pt x="167" y="190"/>
                              </a:lnTo>
                              <a:lnTo>
                                <a:pt x="197" y="205"/>
                              </a:lnTo>
                              <a:lnTo>
                                <a:pt x="229" y="223"/>
                              </a:lnTo>
                              <a:lnTo>
                                <a:pt x="260" y="244"/>
                              </a:lnTo>
                              <a:lnTo>
                                <a:pt x="292" y="269"/>
                              </a:lnTo>
                              <a:lnTo>
                                <a:pt x="308" y="282"/>
                              </a:lnTo>
                              <a:lnTo>
                                <a:pt x="323" y="296"/>
                              </a:lnTo>
                              <a:lnTo>
                                <a:pt x="338" y="311"/>
                              </a:lnTo>
                              <a:lnTo>
                                <a:pt x="353" y="326"/>
                              </a:lnTo>
                              <a:lnTo>
                                <a:pt x="367" y="342"/>
                              </a:lnTo>
                              <a:lnTo>
                                <a:pt x="381" y="359"/>
                              </a:lnTo>
                              <a:lnTo>
                                <a:pt x="394" y="376"/>
                              </a:lnTo>
                              <a:lnTo>
                                <a:pt x="407" y="394"/>
                              </a:lnTo>
                              <a:lnTo>
                                <a:pt x="413" y="404"/>
                              </a:lnTo>
                              <a:lnTo>
                                <a:pt x="419" y="413"/>
                              </a:lnTo>
                              <a:lnTo>
                                <a:pt x="425" y="423"/>
                              </a:lnTo>
                              <a:lnTo>
                                <a:pt x="430" y="433"/>
                              </a:lnTo>
                              <a:lnTo>
                                <a:pt x="433" y="438"/>
                              </a:lnTo>
                              <a:lnTo>
                                <a:pt x="435" y="442"/>
                              </a:lnTo>
                              <a:lnTo>
                                <a:pt x="440" y="452"/>
                              </a:lnTo>
                              <a:lnTo>
                                <a:pt x="443" y="459"/>
                              </a:lnTo>
                              <a:lnTo>
                                <a:pt x="446" y="465"/>
                              </a:lnTo>
                              <a:lnTo>
                                <a:pt x="449" y="471"/>
                              </a:lnTo>
                              <a:lnTo>
                                <a:pt x="451" y="475"/>
                              </a:lnTo>
                              <a:lnTo>
                                <a:pt x="455" y="483"/>
                              </a:lnTo>
                              <a:lnTo>
                                <a:pt x="454" y="475"/>
                              </a:lnTo>
                              <a:lnTo>
                                <a:pt x="454" y="465"/>
                              </a:lnTo>
                              <a:lnTo>
                                <a:pt x="454" y="433"/>
                              </a:lnTo>
                              <a:lnTo>
                                <a:pt x="455" y="423"/>
                              </a:lnTo>
                              <a:lnTo>
                                <a:pt x="455" y="417"/>
                              </a:lnTo>
                              <a:lnTo>
                                <a:pt x="455" y="411"/>
                              </a:lnTo>
                              <a:lnTo>
                                <a:pt x="456" y="404"/>
                              </a:lnTo>
                              <a:lnTo>
                                <a:pt x="457" y="386"/>
                              </a:lnTo>
                              <a:lnTo>
                                <a:pt x="458" y="380"/>
                              </a:lnTo>
                              <a:lnTo>
                                <a:pt x="459" y="373"/>
                              </a:lnTo>
                              <a:lnTo>
                                <a:pt x="461" y="355"/>
                              </a:lnTo>
                              <a:lnTo>
                                <a:pt x="464" y="342"/>
                              </a:lnTo>
                              <a:lnTo>
                                <a:pt x="467" y="325"/>
                              </a:lnTo>
                              <a:lnTo>
                                <a:pt x="468" y="319"/>
                              </a:lnTo>
                              <a:lnTo>
                                <a:pt x="470" y="314"/>
                              </a:lnTo>
                              <a:lnTo>
                                <a:pt x="471" y="308"/>
                              </a:lnTo>
                              <a:lnTo>
                                <a:pt x="472" y="302"/>
                              </a:lnTo>
                              <a:lnTo>
                                <a:pt x="474" y="296"/>
                              </a:lnTo>
                              <a:lnTo>
                                <a:pt x="477" y="285"/>
                              </a:lnTo>
                              <a:lnTo>
                                <a:pt x="479" y="274"/>
                              </a:lnTo>
                              <a:lnTo>
                                <a:pt x="483" y="263"/>
                              </a:lnTo>
                              <a:lnTo>
                                <a:pt x="484" y="258"/>
                              </a:lnTo>
                              <a:lnTo>
                                <a:pt x="486" y="252"/>
                              </a:lnTo>
                              <a:lnTo>
                                <a:pt x="493" y="232"/>
                              </a:lnTo>
                              <a:lnTo>
                                <a:pt x="495" y="227"/>
                              </a:lnTo>
                              <a:lnTo>
                                <a:pt x="497" y="222"/>
                              </a:lnTo>
                              <a:lnTo>
                                <a:pt x="504" y="203"/>
                              </a:lnTo>
                              <a:lnTo>
                                <a:pt x="508" y="194"/>
                              </a:lnTo>
                              <a:lnTo>
                                <a:pt x="512" y="185"/>
                              </a:lnTo>
                              <a:lnTo>
                                <a:pt x="516" y="176"/>
                              </a:lnTo>
                              <a:lnTo>
                                <a:pt x="522" y="164"/>
                              </a:lnTo>
                              <a:lnTo>
                                <a:pt x="527" y="152"/>
                              </a:lnTo>
                              <a:lnTo>
                                <a:pt x="533" y="143"/>
                              </a:lnTo>
                              <a:lnTo>
                                <a:pt x="533" y="141"/>
                              </a:lnTo>
                              <a:lnTo>
                                <a:pt x="539" y="131"/>
                              </a:lnTo>
                              <a:lnTo>
                                <a:pt x="547" y="118"/>
                              </a:lnTo>
                              <a:lnTo>
                                <a:pt x="554" y="107"/>
                              </a:lnTo>
                              <a:lnTo>
                                <a:pt x="561" y="97"/>
                              </a:lnTo>
                              <a:lnTo>
                                <a:pt x="564" y="94"/>
                              </a:lnTo>
                              <a:close/>
                              <a:moveTo>
                                <a:pt x="1042" y="362"/>
                              </a:moveTo>
                              <a:lnTo>
                                <a:pt x="1041" y="351"/>
                              </a:lnTo>
                              <a:lnTo>
                                <a:pt x="1034" y="341"/>
                              </a:lnTo>
                              <a:lnTo>
                                <a:pt x="825" y="113"/>
                              </a:lnTo>
                              <a:lnTo>
                                <a:pt x="821" y="112"/>
                              </a:lnTo>
                              <a:lnTo>
                                <a:pt x="817" y="112"/>
                              </a:lnTo>
                              <a:lnTo>
                                <a:pt x="586" y="112"/>
                              </a:lnTo>
                              <a:lnTo>
                                <a:pt x="573" y="133"/>
                              </a:lnTo>
                              <a:lnTo>
                                <a:pt x="562" y="156"/>
                              </a:lnTo>
                              <a:lnTo>
                                <a:pt x="552" y="178"/>
                              </a:lnTo>
                              <a:lnTo>
                                <a:pt x="544" y="198"/>
                              </a:lnTo>
                              <a:lnTo>
                                <a:pt x="531" y="239"/>
                              </a:lnTo>
                              <a:lnTo>
                                <a:pt x="524" y="263"/>
                              </a:lnTo>
                              <a:lnTo>
                                <a:pt x="519" y="284"/>
                              </a:lnTo>
                              <a:lnTo>
                                <a:pt x="514" y="311"/>
                              </a:lnTo>
                              <a:lnTo>
                                <a:pt x="510" y="338"/>
                              </a:lnTo>
                              <a:lnTo>
                                <a:pt x="507" y="361"/>
                              </a:lnTo>
                              <a:lnTo>
                                <a:pt x="506" y="378"/>
                              </a:lnTo>
                              <a:lnTo>
                                <a:pt x="506" y="384"/>
                              </a:lnTo>
                              <a:lnTo>
                                <a:pt x="505" y="412"/>
                              </a:lnTo>
                              <a:lnTo>
                                <a:pt x="506" y="441"/>
                              </a:lnTo>
                              <a:lnTo>
                                <a:pt x="509" y="488"/>
                              </a:lnTo>
                              <a:lnTo>
                                <a:pt x="514" y="529"/>
                              </a:lnTo>
                              <a:lnTo>
                                <a:pt x="519" y="563"/>
                              </a:lnTo>
                              <a:lnTo>
                                <a:pt x="525" y="595"/>
                              </a:lnTo>
                              <a:lnTo>
                                <a:pt x="531" y="626"/>
                              </a:lnTo>
                              <a:lnTo>
                                <a:pt x="544" y="679"/>
                              </a:lnTo>
                              <a:lnTo>
                                <a:pt x="556" y="720"/>
                              </a:lnTo>
                              <a:lnTo>
                                <a:pt x="568" y="755"/>
                              </a:lnTo>
                              <a:lnTo>
                                <a:pt x="572" y="766"/>
                              </a:lnTo>
                              <a:lnTo>
                                <a:pt x="578" y="779"/>
                              </a:lnTo>
                              <a:lnTo>
                                <a:pt x="900" y="540"/>
                              </a:lnTo>
                              <a:lnTo>
                                <a:pt x="907" y="531"/>
                              </a:lnTo>
                              <a:lnTo>
                                <a:pt x="910" y="520"/>
                              </a:lnTo>
                              <a:lnTo>
                                <a:pt x="927" y="480"/>
                              </a:lnTo>
                              <a:lnTo>
                                <a:pt x="952" y="443"/>
                              </a:lnTo>
                              <a:lnTo>
                                <a:pt x="982" y="412"/>
                              </a:lnTo>
                              <a:lnTo>
                                <a:pt x="1019" y="387"/>
                              </a:lnTo>
                              <a:lnTo>
                                <a:pt x="1029" y="381"/>
                              </a:lnTo>
                              <a:lnTo>
                                <a:pt x="1038" y="373"/>
                              </a:lnTo>
                              <a:lnTo>
                                <a:pt x="1042" y="362"/>
                              </a:lnTo>
                              <a:close/>
                              <a:moveTo>
                                <a:pt x="1356" y="260"/>
                              </a:moveTo>
                              <a:lnTo>
                                <a:pt x="1276" y="260"/>
                              </a:lnTo>
                              <a:lnTo>
                                <a:pt x="1276" y="471"/>
                              </a:lnTo>
                              <a:lnTo>
                                <a:pt x="1276" y="594"/>
                              </a:lnTo>
                              <a:lnTo>
                                <a:pt x="1268" y="642"/>
                              </a:lnTo>
                              <a:lnTo>
                                <a:pt x="1244" y="681"/>
                              </a:lnTo>
                              <a:lnTo>
                                <a:pt x="1208" y="706"/>
                              </a:lnTo>
                              <a:lnTo>
                                <a:pt x="1162" y="715"/>
                              </a:lnTo>
                              <a:lnTo>
                                <a:pt x="1116" y="706"/>
                              </a:lnTo>
                              <a:lnTo>
                                <a:pt x="1080" y="681"/>
                              </a:lnTo>
                              <a:lnTo>
                                <a:pt x="1056" y="642"/>
                              </a:lnTo>
                              <a:lnTo>
                                <a:pt x="1048" y="594"/>
                              </a:lnTo>
                              <a:lnTo>
                                <a:pt x="1057" y="545"/>
                              </a:lnTo>
                              <a:lnTo>
                                <a:pt x="1080" y="506"/>
                              </a:lnTo>
                              <a:lnTo>
                                <a:pt x="1116" y="481"/>
                              </a:lnTo>
                              <a:lnTo>
                                <a:pt x="1162" y="472"/>
                              </a:lnTo>
                              <a:lnTo>
                                <a:pt x="1208" y="481"/>
                              </a:lnTo>
                              <a:lnTo>
                                <a:pt x="1244" y="506"/>
                              </a:lnTo>
                              <a:lnTo>
                                <a:pt x="1268" y="544"/>
                              </a:lnTo>
                              <a:lnTo>
                                <a:pt x="1276" y="594"/>
                              </a:lnTo>
                              <a:lnTo>
                                <a:pt x="1276" y="471"/>
                              </a:lnTo>
                              <a:lnTo>
                                <a:pt x="1252" y="442"/>
                              </a:lnTo>
                              <a:lnTo>
                                <a:pt x="1222" y="421"/>
                              </a:lnTo>
                              <a:lnTo>
                                <a:pt x="1186" y="408"/>
                              </a:lnTo>
                              <a:lnTo>
                                <a:pt x="1144" y="403"/>
                              </a:lnTo>
                              <a:lnTo>
                                <a:pt x="1072" y="417"/>
                              </a:lnTo>
                              <a:lnTo>
                                <a:pt x="1017" y="455"/>
                              </a:lnTo>
                              <a:lnTo>
                                <a:pt x="980" y="515"/>
                              </a:lnTo>
                              <a:lnTo>
                                <a:pt x="968" y="591"/>
                              </a:lnTo>
                              <a:lnTo>
                                <a:pt x="980" y="669"/>
                              </a:lnTo>
                              <a:lnTo>
                                <a:pt x="1017" y="729"/>
                              </a:lnTo>
                              <a:lnTo>
                                <a:pt x="1073" y="768"/>
                              </a:lnTo>
                              <a:lnTo>
                                <a:pt x="1146" y="782"/>
                              </a:lnTo>
                              <a:lnTo>
                                <a:pt x="1187" y="777"/>
                              </a:lnTo>
                              <a:lnTo>
                                <a:pt x="1223" y="764"/>
                              </a:lnTo>
                              <a:lnTo>
                                <a:pt x="1253" y="743"/>
                              </a:lnTo>
                              <a:lnTo>
                                <a:pt x="1276" y="715"/>
                              </a:lnTo>
                              <a:lnTo>
                                <a:pt x="1276" y="778"/>
                              </a:lnTo>
                              <a:lnTo>
                                <a:pt x="1356" y="778"/>
                              </a:lnTo>
                              <a:lnTo>
                                <a:pt x="1356" y="472"/>
                              </a:lnTo>
                              <a:lnTo>
                                <a:pt x="1356" y="471"/>
                              </a:lnTo>
                              <a:lnTo>
                                <a:pt x="1356" y="260"/>
                              </a:lnTo>
                              <a:close/>
                              <a:moveTo>
                                <a:pt x="1754" y="547"/>
                              </a:moveTo>
                              <a:lnTo>
                                <a:pt x="1745" y="487"/>
                              </a:lnTo>
                              <a:lnTo>
                                <a:pt x="1717" y="442"/>
                              </a:lnTo>
                              <a:lnTo>
                                <a:pt x="1674" y="414"/>
                              </a:lnTo>
                              <a:lnTo>
                                <a:pt x="1616" y="404"/>
                              </a:lnTo>
                              <a:lnTo>
                                <a:pt x="1571" y="408"/>
                              </a:lnTo>
                              <a:lnTo>
                                <a:pt x="1533" y="422"/>
                              </a:lnTo>
                              <a:lnTo>
                                <a:pt x="1502" y="446"/>
                              </a:lnTo>
                              <a:lnTo>
                                <a:pt x="1478" y="479"/>
                              </a:lnTo>
                              <a:lnTo>
                                <a:pt x="1478" y="260"/>
                              </a:lnTo>
                              <a:lnTo>
                                <a:pt x="1398" y="260"/>
                              </a:lnTo>
                              <a:lnTo>
                                <a:pt x="1398" y="778"/>
                              </a:lnTo>
                              <a:lnTo>
                                <a:pt x="1478" y="778"/>
                              </a:lnTo>
                              <a:lnTo>
                                <a:pt x="1478" y="595"/>
                              </a:lnTo>
                              <a:lnTo>
                                <a:pt x="1486" y="550"/>
                              </a:lnTo>
                              <a:lnTo>
                                <a:pt x="1507" y="513"/>
                              </a:lnTo>
                              <a:lnTo>
                                <a:pt x="1540" y="489"/>
                              </a:lnTo>
                              <a:lnTo>
                                <a:pt x="1584" y="479"/>
                              </a:lnTo>
                              <a:lnTo>
                                <a:pt x="1622" y="486"/>
                              </a:lnTo>
                              <a:lnTo>
                                <a:pt x="1650" y="504"/>
                              </a:lnTo>
                              <a:lnTo>
                                <a:pt x="1668" y="532"/>
                              </a:lnTo>
                              <a:lnTo>
                                <a:pt x="1674" y="569"/>
                              </a:lnTo>
                              <a:lnTo>
                                <a:pt x="1674" y="778"/>
                              </a:lnTo>
                              <a:lnTo>
                                <a:pt x="1754" y="778"/>
                              </a:lnTo>
                              <a:lnTo>
                                <a:pt x="1754" y="5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" name="docshape22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756" y="1346"/>
                          <a:ext cx="734" cy="3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docshape23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5" y="1825"/>
                          <a:ext cx="2040" cy="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9" name="docshape24"/>
                      <wps:cNvSpPr>
                        <a:spLocks/>
                      </wps:cNvSpPr>
                      <wps:spPr bwMode="auto">
                        <a:xfrm>
                          <a:off x="7475" y="1898"/>
                          <a:ext cx="11" cy="12"/>
                        </a:xfrm>
                        <a:custGeom>
                          <a:avLst/>
                          <a:gdLst>
                            <a:gd name="T0" fmla="+- 0 7484 7475"/>
                            <a:gd name="T1" fmla="*/ T0 w 11"/>
                            <a:gd name="T2" fmla="+- 0 1898 1898"/>
                            <a:gd name="T3" fmla="*/ 1898 h 12"/>
                            <a:gd name="T4" fmla="+- 0 7478 7475"/>
                            <a:gd name="T5" fmla="*/ T4 w 11"/>
                            <a:gd name="T6" fmla="+- 0 1898 1898"/>
                            <a:gd name="T7" fmla="*/ 1898 h 12"/>
                            <a:gd name="T8" fmla="+- 0 7475 7475"/>
                            <a:gd name="T9" fmla="*/ T8 w 11"/>
                            <a:gd name="T10" fmla="+- 0 1901 1898"/>
                            <a:gd name="T11" fmla="*/ 1901 h 12"/>
                            <a:gd name="T12" fmla="+- 0 7475 7475"/>
                            <a:gd name="T13" fmla="*/ T12 w 11"/>
                            <a:gd name="T14" fmla="+- 0 1908 1898"/>
                            <a:gd name="T15" fmla="*/ 1908 h 12"/>
                            <a:gd name="T16" fmla="+- 0 7478 7475"/>
                            <a:gd name="T17" fmla="*/ T16 w 11"/>
                            <a:gd name="T18" fmla="+- 0 1910 1898"/>
                            <a:gd name="T19" fmla="*/ 1910 h 12"/>
                            <a:gd name="T20" fmla="+- 0 7484 7475"/>
                            <a:gd name="T21" fmla="*/ T20 w 11"/>
                            <a:gd name="T22" fmla="+- 0 1910 1898"/>
                            <a:gd name="T23" fmla="*/ 1910 h 12"/>
                            <a:gd name="T24" fmla="+- 0 7486 7475"/>
                            <a:gd name="T25" fmla="*/ T24 w 11"/>
                            <a:gd name="T26" fmla="+- 0 1908 1898"/>
                            <a:gd name="T27" fmla="*/ 1908 h 12"/>
                            <a:gd name="T28" fmla="+- 0 7486 7475"/>
                            <a:gd name="T29" fmla="*/ T28 w 11"/>
                            <a:gd name="T30" fmla="+- 0 1904 1898"/>
                            <a:gd name="T31" fmla="*/ 1904 h 12"/>
                            <a:gd name="T32" fmla="+- 0 7486 7475"/>
                            <a:gd name="T33" fmla="*/ T32 w 11"/>
                            <a:gd name="T34" fmla="+- 0 1901 1898"/>
                            <a:gd name="T35" fmla="*/ 1901 h 12"/>
                            <a:gd name="T36" fmla="+- 0 7484 7475"/>
                            <a:gd name="T37" fmla="*/ T36 w 11"/>
                            <a:gd name="T38" fmla="+- 0 1898 1898"/>
                            <a:gd name="T39" fmla="*/ 1898 h 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1" h="12">
                              <a:moveTo>
                                <a:pt x="9" y="0"/>
                              </a:moveTo>
                              <a:lnTo>
                                <a:pt x="3" y="0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3" y="12"/>
                              </a:lnTo>
                              <a:lnTo>
                                <a:pt x="9" y="12"/>
                              </a:lnTo>
                              <a:lnTo>
                                <a:pt x="11" y="10"/>
                              </a:lnTo>
                              <a:lnTo>
                                <a:pt x="11" y="6"/>
                              </a:lnTo>
                              <a:lnTo>
                                <a:pt x="11" y="3"/>
                              </a:lnTo>
                              <a:lnTo>
                                <a:pt x="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docshape26"/>
                      <wps:cNvSpPr txBox="1">
                        <a:spLocks/>
                      </wps:cNvSpPr>
                      <wps:spPr bwMode="auto">
                        <a:xfrm>
                          <a:off x="307" y="1169"/>
                          <a:ext cx="4108" cy="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8498B0" w14:textId="4B630C3B" w:rsidR="005C0393" w:rsidRPr="000435E4" w:rsidRDefault="000435E4" w:rsidP="005C0393">
                            <w:pPr>
                              <w:spacing w:before="57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0435E4">
                              <w:rPr>
                                <w:color w:val="FFFFFF" w:themeColor="background1"/>
                              </w:rPr>
                              <w:t xml:space="preserve">Explore data and other events here: </w:t>
                            </w:r>
                            <w:hyperlink r:id="rId5" w:tgtFrame="_blank" w:history="1">
                              <w:r w:rsidR="008E3B98" w:rsidRPr="008E3B98">
                                <w:rPr>
                                  <w:rStyle w:val="Hyperlink"/>
                                  <w:color w:val="FFFFFF" w:themeColor="background1"/>
                                  <w:sz w:val="40"/>
                                  <w:szCs w:val="40"/>
                                </w:rPr>
                                <w:t>https://scdhec.gov/aas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09E0EAA3" id="docshapegroup17" o:spid="_x0000_s1031" style="width:540pt;height:116.95pt;mso-position-horizontal-relative:char;mso-position-vertical-relative:line" coordorigin=",15" coordsize="10800,2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">
              <v:shape id="docshape18" o:spid="_x0000_s1032" style="position:absolute;top:15;width:10800;height:2339;visibility:visible;mso-wrap-style:square;v-text-anchor:top" coordsize="10800,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" path="m8831,r-76,l8679,r-76,1l8526,3r-77,2l8372,8r-77,3l8217,14r-78,4l8061,23r-79,4l7903,33r-79,6l7745,45r-80,7l7585,59r-80,8l7425,75r-81,8l7263,92r-81,10l7101,112r-163,21l6774,155r-165,25l6444,206r-166,27l6111,263r-167,31l5776,326r-168,34l5439,395r-169,37l5100,470r-170,40l4760,551r-170,42l4419,637r-171,45l4077,729r-261,72l3727,825r-89,22l3550,869r-88,20l3374,908r-88,19l3199,944r-87,17l3025,976r-86,15l2853,1005r-85,13l2683,1030r-85,11l2514,1051r-84,9l2347,1069r-83,8l2182,1084r-82,6l2019,1096r-81,4l1858,1104r-80,4l1699,1111r-78,2l1543,1114r-78,1l1389,1115r-77,l1237,1114r-75,-2l1088,1110r-74,-3l941,1104r-72,-4l798,1096r-71,-4l657,1087r-69,-6l519,1075r-67,-6l385,1062r-67,-7l253,1048r-64,-8l125,1032,,1015,,2338r10800,l10800,213r-65,-15l10670,184r-66,-15l10538,156r-66,-13l10405,131r-67,-12l10270,108r-69,-11l10133,87r-69,-9l9994,69r-70,-8l9854,53r-71,-7l9712,39r-71,-6l9569,27r-72,-5l9424,18r-73,-5l9278,10,9204,7,9130,5,9056,3,8981,1,8906,r-75,xe" fillcolor="#006394" stroked="f">
                <v:path arrowok="t" o:connecttype="custom" o:connectlocs="8755,16;8603,17;8449,21;8295,27;8139,34;7982,43;7824,55;7665,68;7505,83;7344,99;7182,118;6938,149;6609,196;6278,249;5944,310;5608,376;5270,448;4930,526;4590,609;4248,698;3816,817;3638,863;3462,905;3286,943;3112,977;2939,1007;2768,1034;2598,1057;2430,1076;2264,1093;2100,1106;1938,1116;1778,1124;1621,1129;1465,1131;1312,1131;1162,1128;1014,1123;869,1116;727,1108;588,1097;452,1085;318,1071;189,1056;0,1031;10800,2354;10735,214;10604,185;10472,159;10338,135;10201,113;10064,94;9924,77;9783,62;9641,49;9497,38;9351,29;9204,23;9056,19;8906,16" o:connectangles="0,0,0,0,0,0,0,0,0,0,0,0,0,0,0,0,0,0,0,0,0,0,0,0,0,0,0,0,0,0,0,0,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19" o:spid="_x0000_s1033" type="#_x0000_t75" style="position:absolute;left:7880;top:936;width:2520;height: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">
                <v:imagedata r:id="rId6" o:title=""/>
                <v:path arrowok="t"/>
                <o:lock v:ext="edit" aspectratio="f"/>
              </v:shape>
              <v:shape id="docshape20" o:spid="_x0000_s1034" type="#_x0000_t75" style="position:absolute;left:5563;top:802;width:304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">
                <v:imagedata r:id="rId7" o:title=""/>
                <v:path arrowok="t"/>
                <o:lock v:ext="edit" aspectratio="f"/>
              </v:shape>
              <v:shape id="docshape21" o:spid="_x0000_s1035" style="position:absolute;left:4969;top:941;width:1755;height:782;visibility:visible;mso-wrap-style:square;v-text-anchor:top" coordsize="1755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" path="m460,778r-3,-32l451,704r-6,-31l438,640r-9,-35l419,569,407,532,391,489,379,458r-5,-12l368,435,351,407,340,390,328,374,316,359,303,344,290,329,276,315,263,302,235,278,207,256,179,238,151,222r-13,-6l125,210r-12,-5l101,201,90,198,70,192,58,190r60,62l128,265r32,47l460,778xm564,94l538,33,533,23r-8,-8l515,10,504,8,457,7r,201l452,234r-14,21l417,269r-26,5l365,269,344,255,330,234r-5,-26l330,183r14,-21l348,160r17,-12l391,143r26,5l438,162r14,21l457,208,457,7,195,r-5,l185,1,11,102r-8,8l,119r1,10l6,137r22,23l30,160r12,l52,160r13,2l75,163r11,2l98,167r12,3l124,174r13,5l152,184r15,6l197,205r32,18l260,244r32,25l308,282r15,14l338,311r15,15l367,342r14,17l394,376r13,18l413,404r6,9l425,423r5,10l433,438r2,4l440,452r3,7l446,465r3,6l451,475r4,8l454,475r,-10l454,433r1,-10l455,417r,-6l456,404r1,-18l458,380r1,-7l461,355r3,-13l467,325r1,-6l470,314r1,-6l472,302r2,-6l477,285r2,-11l483,263r1,-5l486,252r7,-20l495,227r2,-5l504,203r4,-9l512,185r4,-9l522,164r5,-12l533,143r,-2l539,131r8,-13l554,107r7,-10l564,94xm1042,362r-1,-11l1034,341,825,113r-4,-1l817,112r-231,l573,133r-11,23l552,178r-8,20l531,239r-7,24l519,284r-5,27l510,338r-3,23l506,378r,6l505,412r1,29l509,488r5,41l519,563r6,32l531,626r13,53l556,720r12,35l572,766r6,13l900,540r7,-9l910,520r17,-40l952,443r30,-31l1019,387r10,-6l1038,373r4,-11xm1356,260r-80,l1276,471r,123l1268,642r-24,39l1208,706r-46,9l1116,706r-36,-25l1056,642r-8,-48l1057,545r23,-39l1116,481r46,-9l1208,481r36,25l1268,544r8,50l1276,471r-24,-29l1222,421r-36,-13l1144,403r-72,14l1017,455r-37,60l968,591r12,78l1017,729r56,39l1146,782r41,-5l1223,764r30,-21l1276,715r,63l1356,778r,-306l1356,471r,-211xm1754,547r-9,-60l1717,442r-43,-28l1616,404r-45,4l1533,422r-31,24l1478,479r,-219l1398,260r,518l1478,778r,-183l1486,550r21,-37l1540,489r44,-10l1622,486r28,18l1668,532r6,37l1674,778r80,l1754,547xe" stroked="f">
                <v:path arrowok="t" o:connecttype="custom" o:connectlocs="445,1615;407,1474;368,1377;316,1301;263,1244;151,1164;101,1143;118,1194;564,1036;515,952;452,1176;365,1211;330,1125;391,1085;457,1150;185,943;1,1071;42,1102;86,1107;137,1121;229,1165;323,1238;381,1301;419,1355;435,1384;449,1413;454,1407;455,1353;459,1315;468,1261;474,1238;483,1205;495,1169;512,1127;533,1085;554,1049;1041,1293;817,1054;552,1120;519,1226;506,1320;509,1430;531,1568;572,1708;910,1462;1019,1329;1356,1202;1268,1584;1116,1648;1057,1487;1208,1423;1276,1413;1144,1345;968,1533;1146,1724;1276,1657;1356,1413;1717,1384;1533,1364;1398,1202;1486,1492;1622,1428;1674,1720" o:connectangles="0,0,0,0,0,0,0,0,0,0,0,0,0,0,0,0,0,0,0,0,0,0,0,0,0,0,0,0,0,0,0,0,0,0,0,0,0,0,0,0,0,0,0,0,0,0,0,0,0,0,0,0,0,0,0,0,0,0,0,0,0,0,0"/>
              </v:shape>
              <v:shape id="docshape22" o:spid="_x0000_s1036" type="#_x0000_t75" style="position:absolute;left:6756;top:1346;width:734;height:3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">
                <v:imagedata r:id="rId8" o:title=""/>
                <v:path arrowok="t"/>
                <o:lock v:ext="edit" aspectratio="f"/>
              </v:shape>
              <v:shape id="docshape23" o:spid="_x0000_s1037" type="#_x0000_t75" style="position:absolute;left:5425;top:1825;width:2040;height: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">
                <v:imagedata r:id="rId9" o:title=""/>
                <v:path arrowok="t"/>
                <o:lock v:ext="edit" aspectratio="f"/>
              </v:shape>
              <v:shape id="docshape24" o:spid="_x0000_s1038" style="position:absolute;left:7475;top:1898;width:11;height:12;visibility:visible;mso-wrap-style:square;v-text-anchor:top" coordsize="11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" path="m9,l3,,,3r,7l3,12r6,l11,10r,-4l11,3,9,xe" stroked="f">
                <v:path arrowok="t" o:connecttype="custom" o:connectlocs="9,1898;3,1898;0,1901;0,1908;3,1910;9,1910;11,1908;11,1904;11,1901;9,1898" o:connectangles="0,0,0,0,0,0,0,0,0,0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26" o:spid="_x0000_s1039" type="#_x0000_t202" style="position:absolute;left:307;top:1169;width:4108;height: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" filled="f" stroked="f">
                <v:path arrowok="t"/>
                <v:textbox inset="0,0,0,0">
                  <w:txbxContent>
                    <w:p w14:paraId="6E8498B0" w14:textId="4B630C3B" w:rsidR="005C0393" w:rsidRPr="000435E4" w:rsidRDefault="000435E4" w:rsidP="005C0393">
                      <w:pPr>
                        <w:spacing w:before="57"/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0435E4">
                        <w:rPr>
                          <w:color w:val="FFFFFF" w:themeColor="background1"/>
                        </w:rPr>
                        <w:t xml:space="preserve">Explore data and other events here: </w:t>
                      </w:r>
                      <w:hyperlink r:id="rId10" w:tgtFrame="_blank" w:history="1">
                        <w:r w:rsidR="008E3B98" w:rsidRPr="008E3B98">
                          <w:rPr>
                            <w:rStyle w:val="Hyperlink"/>
                            <w:color w:val="FFFFFF" w:themeColor="background1"/>
                            <w:sz w:val="40"/>
                            <w:szCs w:val="40"/>
                          </w:rPr>
                          <w:t>https://scdhec.gov/aas</w:t>
                        </w:r>
                      </w:hyperlink>
                    </w:p>
                  </w:txbxContent>
                </v:textbox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AE1D8B" w14:textId="77777777" w:rsidR="00BA4539" w:rsidRDefault="00BA4539" w:rsidP="005C0393">
      <w:r>
        <w:separator/>
      </w:r>
    </w:p>
  </w:footnote>
  <w:footnote w:type="continuationSeparator" w:id="0">
    <w:p w14:paraId="466722FB" w14:textId="77777777" w:rsidR="00BA4539" w:rsidRDefault="00BA4539" w:rsidP="005C03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38A027" w14:textId="37AE658E" w:rsidR="009E5626" w:rsidRDefault="0019299C" w:rsidP="009E5626">
    <w:pPr>
      <w:pStyle w:val="Header"/>
    </w:pPr>
    <w:r>
      <w:rPr>
        <w:noProof/>
      </w:rPr>
      <w:drawing>
        <wp:anchor distT="0" distB="0" distL="114300" distR="114300" simplePos="0" relativeHeight="251695104" behindDoc="0" locked="0" layoutInCell="1" allowOverlap="1" wp14:anchorId="387ABFB2" wp14:editId="2E09D715">
          <wp:simplePos x="0" y="0"/>
          <wp:positionH relativeFrom="column">
            <wp:posOffset>138430</wp:posOffset>
          </wp:positionH>
          <wp:positionV relativeFrom="paragraph">
            <wp:posOffset>2084383</wp:posOffset>
          </wp:positionV>
          <wp:extent cx="2456597" cy="1414748"/>
          <wp:effectExtent l="0" t="0" r="1270" b="0"/>
          <wp:wrapNone/>
          <wp:docPr id="12" name="Picture 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872" b="22347"/>
                  <a:stretch/>
                </pic:blipFill>
                <pic:spPr bwMode="auto">
                  <a:xfrm>
                    <a:off x="0" y="0"/>
                    <a:ext cx="2456597" cy="14147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3653">
      <w:rPr>
        <w:noProof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3FBFF579" wp14:editId="7F292103">
              <wp:simplePos x="0" y="0"/>
              <wp:positionH relativeFrom="column">
                <wp:posOffset>53975</wp:posOffset>
              </wp:positionH>
              <wp:positionV relativeFrom="paragraph">
                <wp:posOffset>3800475</wp:posOffset>
              </wp:positionV>
              <wp:extent cx="3848100" cy="47434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100" cy="4743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081F881" w14:textId="3A6FDB92" w:rsidR="00423653" w:rsidRPr="00423653" w:rsidRDefault="00423653" w:rsidP="0019299C">
                          <w:pPr>
                            <w:pStyle w:val="Heading1"/>
                            <w:spacing w:before="0" w:line="180" w:lineRule="auto"/>
                            <w:ind w:left="101" w:right="90"/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</w:pPr>
                          <w:r w:rsidRPr="00423653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VOLUNTEER</w:t>
                          </w:r>
                          <w:r w:rsidR="0019299C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S</w:t>
                          </w:r>
                        </w:p>
                        <w:p w14:paraId="5D52408E" w14:textId="70475590" w:rsidR="00423653" w:rsidRPr="00423653" w:rsidRDefault="0019299C" w:rsidP="0019299C">
                          <w:pPr>
                            <w:pStyle w:val="Heading1"/>
                            <w:spacing w:before="0" w:line="180" w:lineRule="auto"/>
                            <w:ind w:left="101" w:right="90"/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</w:pPr>
                          <w:r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W</w:t>
                          </w:r>
                          <w:r w:rsidR="00423653" w:rsidRPr="00423653">
                            <w:rPr>
                              <w:rFonts w:ascii="Arial Black" w:hAnsi="Arial Black" w:cs="Arial"/>
                              <w:color w:val="006394"/>
                              <w:sz w:val="48"/>
                              <w:szCs w:val="48"/>
                            </w:rPr>
                            <w:t>ANTED!</w:t>
                          </w:r>
                          <w:r w:rsidR="00423653" w:rsidRPr="00423653">
                            <w:rPr>
                              <w:rFonts w:ascii="Arial Black" w:hAnsi="Arial Black" w:cs="Arial"/>
                              <w:color w:val="006394"/>
                              <w:spacing w:val="-19"/>
                              <w:sz w:val="48"/>
                              <w:szCs w:val="48"/>
                            </w:rPr>
                            <w:t xml:space="preserve"> </w:t>
                          </w:r>
                        </w:p>
                        <w:p w14:paraId="37836B64" w14:textId="7D4598BE" w:rsidR="00423653" w:rsidRDefault="00423653" w:rsidP="0019299C">
                          <w:pPr>
                            <w:pStyle w:val="BodyText"/>
                            <w:spacing w:before="100" w:line="254" w:lineRule="auto"/>
                            <w:ind w:left="101" w:right="446"/>
                            <w:rPr>
                              <w:rFonts w:ascii="Arial" w:hAnsi="Arial" w:cs="Arial"/>
                              <w:color w:val="231F20"/>
                            </w:rPr>
                          </w:pP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This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FREE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workshop focuses on physical,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c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hemical and bacterial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monitoring. You will learn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how to: select a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monitoring site, use equipment, collect samples,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 xml:space="preserve">test water quality, enter data, assess stream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conditions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 xml:space="preserve"> and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423653">
                            <w:rPr>
                              <w:rFonts w:ascii="Arial" w:hAnsi="Arial" w:cs="Arial"/>
                              <w:color w:val="231F20"/>
                            </w:rPr>
                            <w:t>practice safety in the field.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</w:p>
                        <w:p w14:paraId="47BBB312" w14:textId="77777777" w:rsidR="00423653" w:rsidRDefault="00423653" w:rsidP="0019299C">
                          <w:pPr>
                            <w:pStyle w:val="BodyText"/>
                            <w:spacing w:before="338" w:line="254" w:lineRule="auto"/>
                            <w:ind w:left="102" w:right="450"/>
                            <w:rPr>
                              <w:rFonts w:ascii="Arial" w:hAnsi="Arial" w:cs="Arial"/>
                              <w:color w:val="231F20"/>
                            </w:rPr>
                          </w:pP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Certified volunteer water quality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monitors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are encouraged to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 adopt a stream to 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>s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 xml:space="preserve">ample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on a </w:t>
                          </w:r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monthly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basis</w:t>
                          </w:r>
                          <w:proofErr w:type="gramEnd"/>
                          <w:r w:rsidRPr="008B08A7">
                            <w:rPr>
                              <w:rFonts w:ascii="Arial" w:hAnsi="Arial" w:cs="Arial"/>
                              <w:color w:val="231F20"/>
                            </w:rPr>
                            <w:t>.</w:t>
                          </w:r>
                        </w:p>
                        <w:p w14:paraId="06D187EB" w14:textId="45E0C2CE" w:rsidR="00423653" w:rsidRDefault="00423653" w:rsidP="0019299C">
                          <w:pPr>
                            <w:pStyle w:val="BodyText"/>
                            <w:spacing w:before="338" w:line="254" w:lineRule="auto"/>
                            <w:ind w:left="102" w:right="450"/>
                          </w:pP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You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will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be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emailed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more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5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 xml:space="preserve">information after you </w:t>
                          </w:r>
                          <w:r w:rsidRPr="00514503">
                            <w:rPr>
                              <w:rFonts w:ascii="Arial" w:hAnsi="Arial" w:cs="Arial"/>
                              <w:b/>
                            </w:rPr>
                            <w:t>RSVP</w:t>
                          </w:r>
                          <w:r w:rsidRPr="006F4E7E">
                            <w:rPr>
                              <w:rFonts w:ascii="Arial" w:hAnsi="Arial" w:cs="Arial"/>
                              <w:b/>
                              <w:color w:val="006394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for the workshop.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Come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prepared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to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get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your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feet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wet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  <w:spacing w:val="-10"/>
                            </w:rPr>
                            <w:t xml:space="preserve"> </w:t>
                          </w:r>
                          <w:r w:rsidRPr="006F4E7E">
                            <w:rPr>
                              <w:rFonts w:ascii="Arial" w:hAnsi="Arial" w:cs="Arial"/>
                              <w:color w:val="231F20"/>
                            </w:rPr>
                            <w:t>in a shallow strea</w:t>
                          </w:r>
                          <w:r>
                            <w:rPr>
                              <w:rFonts w:ascii="Arial" w:hAnsi="Arial" w:cs="Arial"/>
                              <w:color w:val="231F20"/>
                            </w:rPr>
                            <w:t xml:space="preserve">m!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BFF579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.25pt;margin-top:299.25pt;width:303pt;height:373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" filled="f" stroked="f" strokeweight=".5pt">
              <v:textbox>
                <w:txbxContent>
                  <w:p w14:paraId="2081F881" w14:textId="3A6FDB92" w:rsidR="00423653" w:rsidRPr="00423653" w:rsidRDefault="00423653" w:rsidP="0019299C">
                    <w:pPr>
                      <w:pStyle w:val="Heading1"/>
                      <w:spacing w:before="0" w:line="180" w:lineRule="auto"/>
                      <w:ind w:left="101" w:right="90"/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</w:pPr>
                    <w:r w:rsidRPr="00423653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VOLUNTEER</w:t>
                    </w:r>
                    <w:r w:rsidR="0019299C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S</w:t>
                    </w:r>
                  </w:p>
                  <w:p w14:paraId="5D52408E" w14:textId="70475590" w:rsidR="00423653" w:rsidRPr="00423653" w:rsidRDefault="0019299C" w:rsidP="0019299C">
                    <w:pPr>
                      <w:pStyle w:val="Heading1"/>
                      <w:spacing w:before="0" w:line="180" w:lineRule="auto"/>
                      <w:ind w:left="101" w:right="90"/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</w:pPr>
                    <w:r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W</w:t>
                    </w:r>
                    <w:r w:rsidR="00423653" w:rsidRPr="00423653">
                      <w:rPr>
                        <w:rFonts w:ascii="Arial Black" w:hAnsi="Arial Black" w:cs="Arial"/>
                        <w:color w:val="006394"/>
                        <w:sz w:val="48"/>
                        <w:szCs w:val="48"/>
                      </w:rPr>
                      <w:t>ANTED!</w:t>
                    </w:r>
                    <w:r w:rsidR="00423653" w:rsidRPr="00423653">
                      <w:rPr>
                        <w:rFonts w:ascii="Arial Black" w:hAnsi="Arial Black" w:cs="Arial"/>
                        <w:color w:val="006394"/>
                        <w:spacing w:val="-19"/>
                        <w:sz w:val="48"/>
                        <w:szCs w:val="48"/>
                      </w:rPr>
                      <w:t xml:space="preserve"> </w:t>
                    </w:r>
                  </w:p>
                  <w:p w14:paraId="37836B64" w14:textId="7D4598BE" w:rsidR="00423653" w:rsidRDefault="00423653" w:rsidP="0019299C">
                    <w:pPr>
                      <w:pStyle w:val="BodyText"/>
                      <w:spacing w:before="100" w:line="254" w:lineRule="auto"/>
                      <w:ind w:left="101" w:right="446"/>
                      <w:rPr>
                        <w:rFonts w:ascii="Arial" w:hAnsi="Arial" w:cs="Arial"/>
                        <w:color w:val="231F20"/>
                      </w:rPr>
                    </w:pP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This 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FREE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workshop focuses on physical,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c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>hemical and bacterial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monitoring. You will learn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how to: select a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monitoring site, use equipment, collect samples,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 xml:space="preserve">test water quality, enter data, assess stream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conditions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 xml:space="preserve"> and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423653">
                      <w:rPr>
                        <w:rFonts w:ascii="Arial" w:hAnsi="Arial" w:cs="Arial"/>
                        <w:color w:val="231F20"/>
                      </w:rPr>
                      <w:t>practice safety in the field.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</w:p>
                  <w:p w14:paraId="47BBB312" w14:textId="77777777" w:rsidR="00423653" w:rsidRDefault="00423653" w:rsidP="0019299C">
                    <w:pPr>
                      <w:pStyle w:val="BodyText"/>
                      <w:spacing w:before="338" w:line="254" w:lineRule="auto"/>
                      <w:ind w:left="102" w:right="450"/>
                      <w:rPr>
                        <w:rFonts w:ascii="Arial" w:hAnsi="Arial" w:cs="Arial"/>
                        <w:color w:val="231F20"/>
                      </w:rPr>
                    </w:pPr>
                    <w:r w:rsidRPr="008B08A7">
                      <w:rPr>
                        <w:rFonts w:ascii="Arial" w:hAnsi="Arial" w:cs="Arial"/>
                        <w:color w:val="231F20"/>
                      </w:rPr>
                      <w:t>Certified volunteer water quality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monitors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are encouraged to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 adopt a stream to </w:t>
                    </w:r>
                    <w:r>
                      <w:rPr>
                        <w:rFonts w:ascii="Arial" w:hAnsi="Arial" w:cs="Arial"/>
                        <w:color w:val="231F20"/>
                      </w:rPr>
                      <w:t>s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 xml:space="preserve">ample </w:t>
                    </w:r>
                    <w:proofErr w:type="gramStart"/>
                    <w:r>
                      <w:rPr>
                        <w:rFonts w:ascii="Arial" w:hAnsi="Arial" w:cs="Arial"/>
                        <w:color w:val="231F20"/>
                      </w:rPr>
                      <w:t xml:space="preserve">on a </w:t>
                    </w:r>
                    <w:r w:rsidRPr="008B08A7">
                      <w:rPr>
                        <w:rFonts w:ascii="Arial" w:hAnsi="Arial" w:cs="Arial"/>
                        <w:color w:val="231F20"/>
                      </w:rPr>
                      <w:t>monthly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basis</w:t>
                    </w:r>
                    <w:proofErr w:type="gramEnd"/>
                    <w:r w:rsidRPr="008B08A7">
                      <w:rPr>
                        <w:rFonts w:ascii="Arial" w:hAnsi="Arial" w:cs="Arial"/>
                        <w:color w:val="231F20"/>
                      </w:rPr>
                      <w:t>.</w:t>
                    </w:r>
                  </w:p>
                  <w:p w14:paraId="06D187EB" w14:textId="45E0C2CE" w:rsidR="00423653" w:rsidRDefault="00423653" w:rsidP="0019299C">
                    <w:pPr>
                      <w:pStyle w:val="BodyText"/>
                      <w:spacing w:before="338" w:line="254" w:lineRule="auto"/>
                      <w:ind w:left="102" w:right="450"/>
                    </w:pPr>
                    <w:r w:rsidRPr="006F4E7E">
                      <w:rPr>
                        <w:rFonts w:ascii="Arial" w:hAnsi="Arial" w:cs="Arial"/>
                        <w:color w:val="231F20"/>
                      </w:rPr>
                      <w:t>You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will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be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emailed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more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5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 xml:space="preserve">information after you </w:t>
                    </w:r>
                    <w:r w:rsidRPr="00514503">
                      <w:rPr>
                        <w:rFonts w:ascii="Arial" w:hAnsi="Arial" w:cs="Arial"/>
                        <w:b/>
                      </w:rPr>
                      <w:t>RSVP</w:t>
                    </w:r>
                    <w:r w:rsidRPr="006F4E7E">
                      <w:rPr>
                        <w:rFonts w:ascii="Arial" w:hAnsi="Arial" w:cs="Arial"/>
                        <w:b/>
                        <w:color w:val="006394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for the workshop.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Come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prepared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to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get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your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feet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wet</w:t>
                    </w:r>
                    <w:r w:rsidRPr="006F4E7E">
                      <w:rPr>
                        <w:rFonts w:ascii="Arial" w:hAnsi="Arial" w:cs="Arial"/>
                        <w:color w:val="231F20"/>
                        <w:spacing w:val="-10"/>
                      </w:rPr>
                      <w:t xml:space="preserve"> </w:t>
                    </w:r>
                    <w:r w:rsidRPr="006F4E7E">
                      <w:rPr>
                        <w:rFonts w:ascii="Arial" w:hAnsi="Arial" w:cs="Arial"/>
                        <w:color w:val="231F20"/>
                      </w:rPr>
                      <w:t>in a shallow strea</w:t>
                    </w:r>
                    <w:r>
                      <w:rPr>
                        <w:rFonts w:ascii="Arial" w:hAnsi="Arial" w:cs="Arial"/>
                        <w:color w:val="231F20"/>
                      </w:rPr>
                      <w:t xml:space="preserve">m! </w:t>
                    </w:r>
                  </w:p>
                </w:txbxContent>
              </v:textbox>
            </v:shape>
          </w:pict>
        </mc:Fallback>
      </mc:AlternateContent>
    </w:r>
    <w:r w:rsidR="00F478A9">
      <w:rPr>
        <w:noProof/>
      </w:rPr>
      <w:drawing>
        <wp:anchor distT="0" distB="0" distL="114300" distR="114300" simplePos="0" relativeHeight="251639808" behindDoc="1" locked="0" layoutInCell="1" allowOverlap="1" wp14:anchorId="6170460F" wp14:editId="2D49EF8E">
          <wp:simplePos x="0" y="0"/>
          <wp:positionH relativeFrom="column">
            <wp:posOffset>18415</wp:posOffset>
          </wp:positionH>
          <wp:positionV relativeFrom="paragraph">
            <wp:posOffset>7620</wp:posOffset>
          </wp:positionV>
          <wp:extent cx="6924675" cy="410337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4675" cy="4103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E7FE5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DFEFDF5" wp14:editId="4A617BB7">
              <wp:simplePos x="0" y="0"/>
              <wp:positionH relativeFrom="column">
                <wp:posOffset>-148971</wp:posOffset>
              </wp:positionH>
              <wp:positionV relativeFrom="paragraph">
                <wp:posOffset>-55245</wp:posOffset>
              </wp:positionV>
              <wp:extent cx="4472940" cy="8763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7294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9F110A" w14:textId="77777777" w:rsidR="006F4E7E" w:rsidRPr="005C0393" w:rsidRDefault="006F4E7E" w:rsidP="006F4E7E">
                          <w:pPr>
                            <w:spacing w:before="221"/>
                            <w:ind w:left="427"/>
                            <w:rPr>
                              <w:rFonts w:asciiTheme="minorBidi" w:hAnsiTheme="minorBidi" w:cstheme="minorBidi"/>
                              <w:b/>
                              <w:i/>
                              <w:sz w:val="91"/>
                            </w:rPr>
                          </w:pPr>
                          <w:r w:rsidRPr="005C0393">
                            <w:rPr>
                              <w:rFonts w:asciiTheme="minorBidi" w:hAnsiTheme="minorBidi" w:cstheme="minorBidi"/>
                              <w:b/>
                              <w:i/>
                              <w:color w:val="752410"/>
                              <w:spacing w:val="-16"/>
                              <w:sz w:val="91"/>
                            </w:rPr>
                            <w:t>FRESHWATER</w:t>
                          </w:r>
                        </w:p>
                        <w:p w14:paraId="745D89FE" w14:textId="77777777" w:rsidR="006F4E7E" w:rsidRDefault="006F4E7E" w:rsidP="006F4E7E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FEFDF5" id="Text Box 30" o:spid="_x0000_s1028" type="#_x0000_t202" style="position:absolute;margin-left:-11.75pt;margin-top:-4.35pt;width:352.2pt;height:6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" filled="f" stroked="f" strokeweight=".5pt">
              <v:textbox inset="0,0,0,0">
                <w:txbxContent>
                  <w:p w14:paraId="5F9F110A" w14:textId="77777777" w:rsidR="006F4E7E" w:rsidRPr="005C0393" w:rsidRDefault="006F4E7E" w:rsidP="006F4E7E">
                    <w:pPr>
                      <w:spacing w:before="221"/>
                      <w:ind w:left="427"/>
                      <w:rPr>
                        <w:rFonts w:asciiTheme="minorBidi" w:hAnsiTheme="minorBidi" w:cstheme="minorBidi"/>
                        <w:b/>
                        <w:i/>
                        <w:sz w:val="91"/>
                      </w:rPr>
                    </w:pPr>
                    <w:r w:rsidRPr="005C0393">
                      <w:rPr>
                        <w:rFonts w:asciiTheme="minorBidi" w:hAnsiTheme="minorBidi" w:cstheme="minorBidi"/>
                        <w:b/>
                        <w:i/>
                        <w:color w:val="752410"/>
                        <w:spacing w:val="-16"/>
                        <w:sz w:val="91"/>
                      </w:rPr>
                      <w:t>FRESHWATER</w:t>
                    </w:r>
                  </w:p>
                  <w:p w14:paraId="745D89FE" w14:textId="77777777" w:rsidR="006F4E7E" w:rsidRDefault="006F4E7E" w:rsidP="006F4E7E"/>
                </w:txbxContent>
              </v:textbox>
            </v:shape>
          </w:pict>
        </mc:Fallback>
      </mc:AlternateContent>
    </w:r>
    <w:r w:rsidR="00DE7FE5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8D401E9" wp14:editId="185A06BD">
              <wp:simplePos x="0" y="0"/>
              <wp:positionH relativeFrom="column">
                <wp:posOffset>3004312</wp:posOffset>
              </wp:positionH>
              <wp:positionV relativeFrom="paragraph">
                <wp:posOffset>1252855</wp:posOffset>
              </wp:positionV>
              <wp:extent cx="3797300" cy="876300"/>
              <wp:effectExtent l="0" t="0" r="0" b="0"/>
              <wp:wrapNone/>
              <wp:docPr id="3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797300" cy="876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BEE7D1" w14:textId="77777777" w:rsidR="006F4E7E" w:rsidRDefault="006F4E7E" w:rsidP="006F4E7E">
                          <w:r>
                            <w:rPr>
                              <w:rFonts w:asciiTheme="minorBidi" w:hAnsiTheme="minorBidi" w:cstheme="minorBidi"/>
                              <w:b/>
                              <w:i/>
                              <w:color w:val="752410"/>
                              <w:spacing w:val="-16"/>
                              <w:sz w:val="91"/>
                            </w:rPr>
                            <w:t>MONITORING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D401E9" id="Text Box 31" o:spid="_x0000_s1029" type="#_x0000_t202" style="position:absolute;margin-left:236.55pt;margin-top:98.65pt;width:299pt;height:6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" filled="f" stroked="f" strokeweight=".5pt">
              <v:textbox inset="0,0,0,0">
                <w:txbxContent>
                  <w:p w14:paraId="2FBEE7D1" w14:textId="77777777" w:rsidR="006F4E7E" w:rsidRDefault="006F4E7E" w:rsidP="006F4E7E">
                    <w:r>
                      <w:rPr>
                        <w:rFonts w:asciiTheme="minorBidi" w:hAnsiTheme="minorBidi" w:cstheme="minorBidi"/>
                        <w:b/>
                        <w:i/>
                        <w:color w:val="752410"/>
                        <w:spacing w:val="-16"/>
                        <w:sz w:val="91"/>
                      </w:rPr>
                      <w:t>MONITORING</w:t>
                    </w:r>
                  </w:p>
                </w:txbxContent>
              </v:textbox>
            </v:shape>
          </w:pict>
        </mc:Fallback>
      </mc:AlternateContent>
    </w:r>
    <w:r w:rsidR="006F4E7E" w:rsidRPr="005C0393">
      <w:rPr>
        <w:rFonts w:asciiTheme="minorBidi" w:hAnsiTheme="minorBidi" w:cstheme="minorBidi"/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0C131E3" wp14:editId="1EA3B845">
              <wp:simplePos x="0" y="0"/>
              <wp:positionH relativeFrom="page">
                <wp:posOffset>1257300</wp:posOffset>
              </wp:positionH>
              <wp:positionV relativeFrom="paragraph">
                <wp:posOffset>-165100</wp:posOffset>
              </wp:positionV>
              <wp:extent cx="5575300" cy="1996440"/>
              <wp:effectExtent l="0" t="0" r="0" b="10160"/>
              <wp:wrapNone/>
              <wp:docPr id="29" name="docshape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5575300" cy="1996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7BAB7" w14:textId="77777777" w:rsidR="006F4E7E" w:rsidRPr="005C0393" w:rsidRDefault="006F4E7E" w:rsidP="006F4E7E">
                          <w:pPr>
                            <w:spacing w:before="336"/>
                            <w:rPr>
                              <w:rFonts w:ascii="Arial Black" w:hAnsi="Arial Black"/>
                              <w:b/>
                              <w:bCs/>
                              <w:sz w:val="200"/>
                              <w:szCs w:val="200"/>
                            </w:rPr>
                          </w:pP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131"/>
                              <w:sz w:val="200"/>
                              <w:szCs w:val="200"/>
                            </w:rPr>
                            <w:t>S</w:t>
                          </w: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162"/>
                              <w:sz w:val="200"/>
                              <w:szCs w:val="200"/>
                            </w:rPr>
                            <w:t>T</w:t>
                          </w: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114"/>
                              <w:sz w:val="200"/>
                              <w:szCs w:val="200"/>
                            </w:rPr>
                            <w:t>R</w:t>
                          </w: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98"/>
                              <w:sz w:val="200"/>
                              <w:szCs w:val="200"/>
                            </w:rPr>
                            <w:t>E</w:t>
                          </w: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118"/>
                              <w:sz w:val="200"/>
                              <w:szCs w:val="200"/>
                            </w:rPr>
                            <w:t>A</w:t>
                          </w:r>
                          <w:r w:rsidRPr="005C0393">
                            <w:rPr>
                              <w:rFonts w:ascii="Arial Black" w:hAnsi="Arial Black"/>
                              <w:b/>
                              <w:bCs/>
                              <w:color w:val="FFFFFF"/>
                              <w:spacing w:val="-6"/>
                              <w:sz w:val="200"/>
                              <w:szCs w:val="200"/>
                            </w:rPr>
                            <w:t>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C131E3" id="docshape16" o:spid="_x0000_s1030" type="#_x0000_t202" style="position:absolute;margin-left:99pt;margin-top:-13pt;width:439pt;height:157.2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" filled="f" stroked="f">
              <v:path arrowok="t"/>
              <v:textbox inset="0,0,0,0">
                <w:txbxContent>
                  <w:p w14:paraId="4B37BAB7" w14:textId="77777777" w:rsidR="006F4E7E" w:rsidRPr="005C0393" w:rsidRDefault="006F4E7E" w:rsidP="006F4E7E">
                    <w:pPr>
                      <w:spacing w:before="336"/>
                      <w:rPr>
                        <w:rFonts w:ascii="Arial Black" w:hAnsi="Arial Black"/>
                        <w:b/>
                        <w:bCs/>
                        <w:sz w:val="200"/>
                        <w:szCs w:val="200"/>
                      </w:rPr>
                    </w:pP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131"/>
                        <w:sz w:val="200"/>
                        <w:szCs w:val="200"/>
                      </w:rPr>
                      <w:t>S</w:t>
                    </w: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162"/>
                        <w:sz w:val="200"/>
                        <w:szCs w:val="200"/>
                      </w:rPr>
                      <w:t>T</w:t>
                    </w: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114"/>
                        <w:sz w:val="200"/>
                        <w:szCs w:val="200"/>
                      </w:rPr>
                      <w:t>R</w:t>
                    </w: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98"/>
                        <w:sz w:val="200"/>
                        <w:szCs w:val="200"/>
                      </w:rPr>
                      <w:t>E</w:t>
                    </w: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118"/>
                        <w:sz w:val="200"/>
                        <w:szCs w:val="200"/>
                      </w:rPr>
                      <w:t>A</w:t>
                    </w:r>
                    <w:r w:rsidRPr="005C0393">
                      <w:rPr>
                        <w:rFonts w:ascii="Arial Black" w:hAnsi="Arial Black"/>
                        <w:b/>
                        <w:bCs/>
                        <w:color w:val="FFFFFF"/>
                        <w:spacing w:val="-6"/>
                        <w:sz w:val="200"/>
                        <w:szCs w:val="200"/>
                      </w:rPr>
                      <w:t>M</w:t>
                    </w:r>
                  </w:p>
                </w:txbxContent>
              </v:textbox>
              <w10:wrap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E5B9E"/>
    <w:multiLevelType w:val="hybridMultilevel"/>
    <w:tmpl w:val="7FCE6282"/>
    <w:lvl w:ilvl="0" w:tplc="22DCD6C2">
      <w:numFmt w:val="bullet"/>
      <w:lvlText w:val="-"/>
      <w:lvlJc w:val="left"/>
      <w:pPr>
        <w:ind w:left="720" w:hanging="360"/>
      </w:pPr>
      <w:rPr>
        <w:rFonts w:ascii="Arial" w:eastAsia="Proxima Nova" w:hAnsi="Arial" w:cs="Arial" w:hint="default"/>
        <w:color w:val="231F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916573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8A7"/>
    <w:rsid w:val="000435E4"/>
    <w:rsid w:val="000B5C5A"/>
    <w:rsid w:val="0019299C"/>
    <w:rsid w:val="00346CE4"/>
    <w:rsid w:val="003E0D20"/>
    <w:rsid w:val="003E541E"/>
    <w:rsid w:val="00423653"/>
    <w:rsid w:val="0050786E"/>
    <w:rsid w:val="00514503"/>
    <w:rsid w:val="00516989"/>
    <w:rsid w:val="00517139"/>
    <w:rsid w:val="005C0393"/>
    <w:rsid w:val="00606677"/>
    <w:rsid w:val="006864F1"/>
    <w:rsid w:val="006F4E7E"/>
    <w:rsid w:val="0080411F"/>
    <w:rsid w:val="008B08A7"/>
    <w:rsid w:val="008E3B98"/>
    <w:rsid w:val="00903C91"/>
    <w:rsid w:val="009351E2"/>
    <w:rsid w:val="009C7D0D"/>
    <w:rsid w:val="009E5626"/>
    <w:rsid w:val="00A304FB"/>
    <w:rsid w:val="00A35854"/>
    <w:rsid w:val="00BA4539"/>
    <w:rsid w:val="00DE7FE5"/>
    <w:rsid w:val="00E74AED"/>
    <w:rsid w:val="00F06878"/>
    <w:rsid w:val="00F47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496A6B"/>
  <w15:docId w15:val="{52587BAF-2FD8-41D0-8D68-E4755DC833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" w:eastAsia="Proxima Nova" w:hAnsi="Proxima Nova" w:cs="Proxima Nova"/>
    </w:rPr>
  </w:style>
  <w:style w:type="paragraph" w:styleId="Heading1">
    <w:name w:val="heading 1"/>
    <w:basedOn w:val="Normal"/>
    <w:uiPriority w:val="9"/>
    <w:qFormat/>
    <w:pPr>
      <w:spacing w:before="129" w:line="712" w:lineRule="exact"/>
      <w:ind w:left="102"/>
      <w:outlineLvl w:val="0"/>
    </w:pPr>
    <w:rPr>
      <w:rFonts w:ascii="ProximaNovaCond-Black" w:eastAsia="ProximaNovaCond-Black" w:hAnsi="ProximaNovaCond-Black" w:cs="ProximaNovaCond-Black"/>
      <w:b/>
      <w:bCs/>
      <w:sz w:val="64"/>
      <w:szCs w:val="6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36"/>
    </w:pPr>
    <w:rPr>
      <w:rFonts w:ascii="ProximaNova-Black" w:eastAsia="ProximaNova-Black" w:hAnsi="ProximaNova-Black" w:cs="ProximaNova-Black"/>
      <w:b/>
      <w:bCs/>
      <w:sz w:val="213"/>
      <w:szCs w:val="21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C03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393"/>
    <w:rPr>
      <w:rFonts w:ascii="Proxima Nova" w:eastAsia="Proxima Nova" w:hAnsi="Proxima Nova" w:cs="Proxima Nova"/>
    </w:rPr>
  </w:style>
  <w:style w:type="paragraph" w:styleId="Footer">
    <w:name w:val="footer"/>
    <w:basedOn w:val="Normal"/>
    <w:link w:val="FooterChar"/>
    <w:uiPriority w:val="99"/>
    <w:unhideWhenUsed/>
    <w:rsid w:val="005C03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393"/>
    <w:rPr>
      <w:rFonts w:ascii="Proxima Nova" w:eastAsia="Proxima Nova" w:hAnsi="Proxima Nova" w:cs="Proxima Nova"/>
    </w:rPr>
  </w:style>
  <w:style w:type="character" w:styleId="Hyperlink">
    <w:name w:val="Hyperlink"/>
    <w:basedOn w:val="DefaultParagraphFont"/>
    <w:uiPriority w:val="99"/>
    <w:unhideWhenUsed/>
    <w:rsid w:val="006864F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64F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35E4"/>
    <w:rPr>
      <w:color w:val="800080" w:themeColor="followedHyperlink"/>
      <w:u w:val="single"/>
    </w:rPr>
  </w:style>
  <w:style w:type="character" w:customStyle="1" w:styleId="BodyTextChar">
    <w:name w:val="Body Text Char"/>
    <w:basedOn w:val="DefaultParagraphFont"/>
    <w:link w:val="BodyText"/>
    <w:uiPriority w:val="1"/>
    <w:rsid w:val="00423653"/>
    <w:rPr>
      <w:rFonts w:ascii="Proxima Nova" w:eastAsia="Proxima Nova" w:hAnsi="Proxima Nova" w:cs="Proxima Nova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Pages/ResponsePage.aspx?id=iMQmMzN-G0KPWQmjnCa7qqt7qOUoCHBLlZfjUdnc6FxUNlpEU1YwSEY2TkpaN0xTUTlUNzU0WlJJNy4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forms.office.com/Pages/ResponsePage.aspx?id=iMQmMzN-G0KPWQmjnCa7qqt7qOUoCHBLlZfjUdnc6FxUNlpEU1YwSEY2TkpaN0xTUTlUNzU0WlJJNy4u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hyperlink" Target="https://scdhec.gov/aas" TargetMode="External"/><Relationship Id="rId10" Type="http://schemas.openxmlformats.org/officeDocument/2006/relationships/hyperlink" Target="https://scdhec.gov/aas" TargetMode="External"/><Relationship Id="rId4" Type="http://schemas.openxmlformats.org/officeDocument/2006/relationships/image" Target="media/image7.png"/><Relationship Id="rId9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AAS%20Workshops\FW\CR-013278_proof2%20(2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CR-013278_proof2 (2)</Template>
  <TotalTime>1</TotalTime>
  <Pages>1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 Adopt-A-Stream - Freshwater Stream Monitoring</vt:lpstr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 Adopt-A-Stream - Freshwater Stream Monitoring</dc:title>
  <dc:creator>Hylton, Sierra</dc:creator>
  <cp:lastModifiedBy>Ley, Amanda</cp:lastModifiedBy>
  <cp:revision>2</cp:revision>
  <cp:lastPrinted>2023-01-13T18:56:00Z</cp:lastPrinted>
  <dcterms:created xsi:type="dcterms:W3CDTF">2024-03-18T14:11:00Z</dcterms:created>
  <dcterms:modified xsi:type="dcterms:W3CDTF">2024-03-18T14:11:00Z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2022-11-08T00:00:00Z</vt:filetime>
  </property>
  <property fmtid="{D5CDD505-2E9C-101B-9397-08002B2CF9AE}" pid="3" name="Creator">
    <vt:lpwstr>Adobe InDesign 18.0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2022-11-08T00:00:00Z</vt:filetime>
  </property>
  <property fmtid="{D5CDD505-2E9C-101B-9397-08002B2CF9AE}" pid="6" name="Producer">
    <vt:lpwstr>Adobe PDF Library 17.0</vt:lpwstr>
  </property>
</Properties>
</file>